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eastAsiaTheme="minorEastAsia" w:hAnsiTheme="minorHAnsi" w:cstheme="minorBidi"/>
          <w:kern w:val="0"/>
          <w:sz w:val="20"/>
          <w:szCs w:val="20"/>
        </w:rPr>
        <w:id w:val="-140347531"/>
        <w:docPartObj>
          <w:docPartGallery w:val="Cover Pages"/>
          <w:docPartUnique/>
        </w:docPartObj>
      </w:sdtPr>
      <w:sdtEndPr/>
      <w:sdtContent>
        <w:p w14:paraId="7264682F" w14:textId="30AA3005" w:rsidR="00A65068" w:rsidRDefault="00340C49" w:rsidP="00A65068">
          <w:pPr>
            <w:pStyle w:val="Title"/>
            <w:rPr>
              <w:sz w:val="64"/>
              <w:szCs w:val="64"/>
            </w:rPr>
          </w:pPr>
          <w:r>
            <w:rPr>
              <w:noProof/>
              <w:color w:val="6F8183" w:themeColor="accent6"/>
              <w:sz w:val="64"/>
              <w:szCs w:val="64"/>
              <w:lang w:eastAsia="en-US"/>
            </w:rPr>
            <w:drawing>
              <wp:anchor distT="0" distB="0" distL="114300" distR="114300" simplePos="0" relativeHeight="251658240" behindDoc="1" locked="0" layoutInCell="1" allowOverlap="1" wp14:anchorId="04754D75" wp14:editId="2E5E2189">
                <wp:simplePos x="0" y="0"/>
                <wp:positionH relativeFrom="page">
                  <wp:posOffset>-1096645</wp:posOffset>
                </wp:positionH>
                <wp:positionV relativeFrom="page">
                  <wp:posOffset>171895</wp:posOffset>
                </wp:positionV>
                <wp:extent cx="4288155" cy="9144000"/>
                <wp:effectExtent l="0" t="0" r="0" b="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measuring-tape-watermark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8155" cy="914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1074D">
            <w:rPr>
              <w:b/>
              <w:bCs/>
              <w:caps/>
              <w:noProof/>
              <w:lang w:eastAsia="en-US"/>
            </w:rPr>
            <w:drawing>
              <wp:anchor distT="0" distB="0" distL="114300" distR="114300" simplePos="0" relativeHeight="251660288" behindDoc="0" locked="0" layoutInCell="1" allowOverlap="1" wp14:anchorId="4CA49064" wp14:editId="5BEDF8C4">
                <wp:simplePos x="0" y="0"/>
                <wp:positionH relativeFrom="column">
                  <wp:posOffset>2819400</wp:posOffset>
                </wp:positionH>
                <wp:positionV relativeFrom="page">
                  <wp:posOffset>638175</wp:posOffset>
                </wp:positionV>
                <wp:extent cx="3589791" cy="1415692"/>
                <wp:effectExtent l="0" t="0" r="0" b="0"/>
                <wp:wrapNone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lpha Wolf:Users:david:Dropbox:Work:Graphic Design Stuff:Logos:CI3T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89791" cy="1415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45FDF62" w14:textId="5B40C6A0" w:rsidR="00A65068" w:rsidRDefault="00A65068" w:rsidP="00A65068">
          <w:pPr>
            <w:pStyle w:val="Title"/>
            <w:rPr>
              <w:sz w:val="64"/>
              <w:szCs w:val="64"/>
            </w:rPr>
          </w:pPr>
        </w:p>
        <w:p w14:paraId="1D09A0E6" w14:textId="20492200" w:rsidR="00A65068" w:rsidRDefault="00A65068" w:rsidP="00A65068">
          <w:pPr>
            <w:pStyle w:val="Title"/>
            <w:rPr>
              <w:sz w:val="64"/>
              <w:szCs w:val="64"/>
            </w:rPr>
          </w:pPr>
        </w:p>
        <w:p w14:paraId="156E596B" w14:textId="42E6D6EB" w:rsidR="00A65068" w:rsidRDefault="00FA76A2" w:rsidP="00A65068">
          <w:pPr>
            <w:pStyle w:val="Title"/>
            <w:rPr>
              <w:sz w:val="64"/>
              <w:szCs w:val="64"/>
            </w:rPr>
          </w:pPr>
          <w:r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4B342863" wp14:editId="53B6DD51">
                    <wp:simplePos x="0" y="0"/>
                    <wp:positionH relativeFrom="column">
                      <wp:posOffset>1971675</wp:posOffset>
                    </wp:positionH>
                    <wp:positionV relativeFrom="page">
                      <wp:posOffset>2550225</wp:posOffset>
                    </wp:positionV>
                    <wp:extent cx="4457700" cy="685800"/>
                    <wp:effectExtent l="57150" t="38100" r="57150" b="76200"/>
                    <wp:wrapThrough wrapText="bothSides">
                      <wp:wrapPolygon edited="0">
                        <wp:start x="92" y="-1200"/>
                        <wp:lineTo x="-277" y="-600"/>
                        <wp:lineTo x="-277" y="21000"/>
                        <wp:lineTo x="0" y="23400"/>
                        <wp:lineTo x="21508" y="23400"/>
                        <wp:lineTo x="21785" y="19200"/>
                        <wp:lineTo x="21785" y="9000"/>
                        <wp:lineTo x="21508" y="600"/>
                        <wp:lineTo x="21415" y="-1200"/>
                        <wp:lineTo x="92" y="-1200"/>
                      </wp:wrapPolygon>
                    </wp:wrapThrough>
                    <wp:docPr id="7" name="Rounded Rectangle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457700" cy="685800"/>
                            </a:xfrm>
                            <a:prstGeom prst="roundRect">
                              <a:avLst/>
                            </a:prstGeom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3"/>
                            </a:lnRef>
                            <a:fillRef idx="3">
                              <a:schemeClr val="accent3"/>
                            </a:fillRef>
                            <a:effectRef idx="3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10531C" w14:textId="510FC43A" w:rsidR="0014487D" w:rsidRPr="00A83652" w:rsidRDefault="00D42B55" w:rsidP="004D2D70">
                                <w:pPr>
                                  <w:spacing w:before="0" w:line="240" w:lineRule="auto"/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48"/>
                                    <w:szCs w:val="40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48"/>
                                    <w:szCs w:val="40"/>
                                  </w:rPr>
                                  <w:t>XXXXX</w:t>
                                </w:r>
                                <w:r w:rsidR="0014487D" w:rsidRPr="00A83652"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48"/>
                                    <w:szCs w:val="40"/>
                                  </w:rPr>
                                  <w:t xml:space="preserve"> School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4B342863" id="Rounded Rectangle 7" o:spid="_x0000_s1026" style="position:absolute;margin-left:155.25pt;margin-top:200.8pt;width:351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" fillcolor="#657aa2 [3030]" stroked="f">
                    <v:fill color2="#5c7198 [3174]" rotate="t" colors="0 #7183a6;.5 #5a729d;1 #4c648e" focus="100%" type="gradient">
                      <o:fill v:ext="view" type="gradientUnscaled"/>
                    </v:fill>
                    <v:shadow on="t" color="black" opacity="41287f" offset="0,1.5pt"/>
                    <v:textbox>
                      <w:txbxContent>
                        <w:p w14:paraId="2A10531C" w14:textId="510FC43A" w:rsidR="0014487D" w:rsidRPr="00A83652" w:rsidRDefault="00D42B55" w:rsidP="004D2D70">
                          <w:pPr>
                            <w:spacing w:before="0" w:line="240" w:lineRule="auto"/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48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48"/>
                              <w:szCs w:val="40"/>
                            </w:rPr>
                            <w:t>XXXXX</w:t>
                          </w:r>
                          <w:r w:rsidR="0014487D" w:rsidRPr="00A83652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48"/>
                              <w:szCs w:val="40"/>
                            </w:rPr>
                            <w:t xml:space="preserve"> School</w:t>
                          </w:r>
                        </w:p>
                      </w:txbxContent>
                    </v:textbox>
                    <w10:wrap type="through" anchory="page"/>
                  </v:roundrect>
                </w:pict>
              </mc:Fallback>
            </mc:AlternateContent>
          </w:r>
        </w:p>
        <w:p w14:paraId="45692ABF" w14:textId="54387B00" w:rsidR="00A65068" w:rsidRDefault="00A65068" w:rsidP="00A65068">
          <w:pPr>
            <w:pStyle w:val="Title"/>
            <w:rPr>
              <w:sz w:val="64"/>
              <w:szCs w:val="64"/>
            </w:rPr>
          </w:pPr>
        </w:p>
        <w:p w14:paraId="6E99C929" w14:textId="75459043" w:rsidR="00A65068" w:rsidRDefault="00A65068" w:rsidP="00A65068">
          <w:pPr>
            <w:pStyle w:val="Title"/>
            <w:rPr>
              <w:sz w:val="64"/>
              <w:szCs w:val="64"/>
            </w:rPr>
          </w:pPr>
        </w:p>
        <w:p w14:paraId="2ACFE741" w14:textId="3F9A536E" w:rsidR="000A0648" w:rsidRDefault="00D42B55" w:rsidP="000A0648">
          <w:pPr>
            <w:pStyle w:val="Title"/>
            <w:ind w:left="3874" w:right="-720"/>
            <w:contextualSpacing w:val="0"/>
            <w:rPr>
              <w:rFonts w:asciiTheme="minorHAnsi" w:hAnsiTheme="minorHAnsi" w:cstheme="minorHAnsi"/>
              <w:color w:val="595959" w:themeColor="text1" w:themeTint="A6"/>
              <w:sz w:val="64"/>
              <w:szCs w:val="64"/>
            </w:rPr>
          </w:pPr>
          <w:r>
            <w:rPr>
              <w:rFonts w:asciiTheme="minorHAnsi" w:hAnsiTheme="minorHAnsi" w:cstheme="minorHAnsi"/>
              <w:color w:val="595959" w:themeColor="text1" w:themeTint="A6"/>
              <w:sz w:val="64"/>
              <w:szCs w:val="64"/>
            </w:rPr>
            <w:t>Comprehensive, Integrated, Three-</w:t>
          </w:r>
        </w:p>
        <w:p w14:paraId="213EB8EA" w14:textId="1DA00BE8" w:rsidR="000A0648" w:rsidRDefault="000A0648" w:rsidP="000A0648">
          <w:pPr>
            <w:pStyle w:val="Title"/>
            <w:spacing w:before="240" w:line="144" w:lineRule="auto"/>
            <w:ind w:left="3874" w:right="-720"/>
            <w:contextualSpacing w:val="0"/>
            <w:rPr>
              <w:rFonts w:asciiTheme="minorHAnsi" w:hAnsiTheme="minorHAnsi" w:cstheme="minorHAnsi"/>
              <w:color w:val="595959" w:themeColor="text1" w:themeTint="A6"/>
              <w:sz w:val="64"/>
              <w:szCs w:val="64"/>
            </w:rPr>
          </w:pPr>
          <w:r>
            <w:rPr>
              <w:rFonts w:asciiTheme="minorHAnsi" w:hAnsiTheme="minorHAnsi" w:cstheme="minorHAnsi"/>
              <w:color w:val="595959" w:themeColor="text1" w:themeTint="A6"/>
              <w:sz w:val="64"/>
              <w:szCs w:val="64"/>
            </w:rPr>
            <w:t>T</w:t>
          </w:r>
          <w:r w:rsidR="00D42B55">
            <w:rPr>
              <w:rFonts w:asciiTheme="minorHAnsi" w:hAnsiTheme="minorHAnsi" w:cstheme="minorHAnsi"/>
              <w:color w:val="595959" w:themeColor="text1" w:themeTint="A6"/>
              <w:sz w:val="64"/>
              <w:szCs w:val="64"/>
            </w:rPr>
            <w:t>iered (</w:t>
          </w:r>
          <w:r w:rsidR="00AC64F9">
            <w:rPr>
              <w:rFonts w:asciiTheme="minorHAnsi" w:hAnsiTheme="minorHAnsi" w:cstheme="minorHAnsi"/>
              <w:color w:val="595959" w:themeColor="text1" w:themeTint="A6"/>
              <w:sz w:val="64"/>
              <w:szCs w:val="64"/>
            </w:rPr>
            <w:t>Ci</w:t>
          </w:r>
          <w:r w:rsidR="00FA76A2" w:rsidRPr="0091074D">
            <w:rPr>
              <w:rFonts w:asciiTheme="minorHAnsi" w:hAnsiTheme="minorHAnsi" w:cstheme="minorHAnsi"/>
              <w:color w:val="595959" w:themeColor="text1" w:themeTint="A6"/>
              <w:spacing w:val="-100"/>
              <w:position w:val="-16"/>
              <w:sz w:val="64"/>
              <w:szCs w:val="64"/>
            </w:rPr>
            <w:t>3</w:t>
          </w:r>
          <w:r w:rsidR="00FA76A2" w:rsidRPr="00A83652">
            <w:rPr>
              <w:rFonts w:asciiTheme="minorHAnsi" w:hAnsiTheme="minorHAnsi" w:cstheme="minorHAnsi"/>
              <w:color w:val="595959" w:themeColor="text1" w:themeTint="A6"/>
              <w:sz w:val="64"/>
              <w:szCs w:val="64"/>
            </w:rPr>
            <w:t>T</w:t>
          </w:r>
          <w:r w:rsidR="00E86D94">
            <w:rPr>
              <w:rFonts w:asciiTheme="minorHAnsi" w:hAnsiTheme="minorHAnsi" w:cstheme="minorHAnsi"/>
              <w:color w:val="595959" w:themeColor="text1" w:themeTint="A6"/>
              <w:sz w:val="64"/>
              <w:szCs w:val="64"/>
            </w:rPr>
            <w:t>) Model</w:t>
          </w:r>
        </w:p>
        <w:p w14:paraId="0D36ECC5" w14:textId="23B3D6C7" w:rsidR="00FA76A2" w:rsidRPr="00A83652" w:rsidRDefault="00684ECF" w:rsidP="00D73408">
          <w:pPr>
            <w:pStyle w:val="Title"/>
            <w:spacing w:after="120"/>
            <w:ind w:left="3874" w:right="-720"/>
            <w:contextualSpacing w:val="0"/>
            <w:rPr>
              <w:rFonts w:asciiTheme="minorHAnsi" w:hAnsiTheme="minorHAnsi" w:cstheme="minorHAnsi"/>
              <w:color w:val="595959" w:themeColor="text1" w:themeTint="A6"/>
              <w:sz w:val="64"/>
              <w:szCs w:val="64"/>
            </w:rPr>
          </w:pPr>
          <w:r>
            <w:rPr>
              <w:rFonts w:asciiTheme="minorHAnsi" w:hAnsiTheme="minorHAnsi" w:cstheme="minorHAnsi"/>
              <w:color w:val="595959" w:themeColor="text1" w:themeTint="A6"/>
              <w:sz w:val="64"/>
              <w:szCs w:val="64"/>
            </w:rPr>
            <w:t>of Prevention</w:t>
          </w:r>
        </w:p>
        <w:p w14:paraId="3D55A73D" w14:textId="5A8272CA" w:rsidR="00A65068" w:rsidRPr="0091074D" w:rsidRDefault="00AC64F9" w:rsidP="0091074D">
          <w:pPr>
            <w:pStyle w:val="Title"/>
            <w:spacing w:before="240" w:after="240"/>
            <w:ind w:left="3874" w:right="-720"/>
            <w:contextualSpacing w:val="0"/>
            <w:rPr>
              <w:rFonts w:asciiTheme="minorHAnsi" w:hAnsiTheme="minorHAnsi" w:cstheme="minorHAnsi"/>
              <w:color w:val="5D739A" w:themeColor="accent3"/>
            </w:rPr>
          </w:pPr>
          <w:r>
            <w:rPr>
              <w:rFonts w:asciiTheme="minorHAnsi" w:hAnsiTheme="minorHAnsi" w:cstheme="minorHAnsi"/>
              <w:color w:val="5D739A" w:themeColor="accent3"/>
              <w:sz w:val="64"/>
              <w:szCs w:val="64"/>
            </w:rPr>
            <w:t>Spring 20</w:t>
          </w:r>
          <w:r w:rsidR="00684ECF">
            <w:rPr>
              <w:rFonts w:asciiTheme="minorHAnsi" w:hAnsiTheme="minorHAnsi" w:cstheme="minorHAnsi"/>
              <w:color w:val="5D739A" w:themeColor="accent3"/>
              <w:sz w:val="64"/>
              <w:szCs w:val="64"/>
            </w:rPr>
            <w:t>XX</w:t>
          </w:r>
        </w:p>
        <w:p w14:paraId="4197C4BE" w14:textId="77777777" w:rsidR="00403F5C" w:rsidRDefault="00BF75AE" w:rsidP="00403F5C">
          <w:pPr>
            <w:pStyle w:val="ContactInfo"/>
            <w:spacing w:line="156" w:lineRule="auto"/>
            <w:ind w:left="4320" w:right="-446"/>
            <w:rPr>
              <w:rFonts w:cstheme="minorHAnsi"/>
              <w:color w:val="455673" w:themeColor="accent3" w:themeShade="BF"/>
              <w:sz w:val="56"/>
              <w:szCs w:val="56"/>
            </w:rPr>
          </w:pPr>
          <w:r w:rsidRPr="00BF75AE">
            <w:rPr>
              <w:rFonts w:cstheme="minorHAnsi"/>
              <w:color w:val="455673" w:themeColor="accent3" w:themeShade="BF"/>
              <w:sz w:val="56"/>
              <w:szCs w:val="56"/>
            </w:rPr>
            <w:t>Ci</w:t>
          </w:r>
          <w:r w:rsidRPr="007B3708">
            <w:rPr>
              <w:rFonts w:cstheme="minorHAnsi"/>
              <w:color w:val="455673" w:themeColor="accent3" w:themeShade="BF"/>
              <w:spacing w:val="-80"/>
              <w:position w:val="-14"/>
              <w:sz w:val="56"/>
              <w:szCs w:val="56"/>
            </w:rPr>
            <w:t>3</w:t>
          </w:r>
          <w:r w:rsidRPr="00BF75AE">
            <w:rPr>
              <w:rFonts w:cstheme="minorHAnsi"/>
              <w:color w:val="455673" w:themeColor="accent3" w:themeShade="BF"/>
              <w:sz w:val="56"/>
              <w:szCs w:val="56"/>
            </w:rPr>
            <w:t>T Feedback Form</w:t>
          </w:r>
          <w:r w:rsidR="000A0648">
            <w:rPr>
              <w:rFonts w:cstheme="minorHAnsi"/>
              <w:color w:val="455673" w:themeColor="accent3" w:themeShade="BF"/>
              <w:sz w:val="56"/>
              <w:szCs w:val="56"/>
            </w:rPr>
            <w:t xml:space="preserve"> </w:t>
          </w:r>
        </w:p>
        <w:p w14:paraId="7F8D2FD4" w14:textId="1E7DE219" w:rsidR="00FA76A2" w:rsidRDefault="000A0648" w:rsidP="00403F5C">
          <w:pPr>
            <w:pStyle w:val="ContactInfo"/>
            <w:spacing w:line="240" w:lineRule="auto"/>
            <w:ind w:left="4320" w:right="-446"/>
            <w:rPr>
              <w:rFonts w:cstheme="minorHAnsi"/>
              <w:color w:val="455673" w:themeColor="accent3" w:themeShade="BF"/>
              <w:sz w:val="56"/>
              <w:szCs w:val="56"/>
            </w:rPr>
          </w:pPr>
          <w:r>
            <w:rPr>
              <w:rFonts w:cstheme="minorHAnsi"/>
              <w:color w:val="455673" w:themeColor="accent3" w:themeShade="BF"/>
              <w:sz w:val="56"/>
              <w:szCs w:val="56"/>
            </w:rPr>
            <w:t>Report</w:t>
          </w:r>
        </w:p>
        <w:p w14:paraId="2C5B9BB2" w14:textId="5170BDD4" w:rsidR="00684ECF" w:rsidRDefault="00684ECF" w:rsidP="00684ECF"/>
        <w:p w14:paraId="6D2F3BE7" w14:textId="4819F2D2" w:rsidR="00684ECF" w:rsidRDefault="00684ECF" w:rsidP="00684ECF"/>
        <w:p w14:paraId="26853D54" w14:textId="77777777" w:rsidR="00684ECF" w:rsidRPr="00BF75AE" w:rsidRDefault="00684ECF" w:rsidP="00684ECF"/>
        <w:p w14:paraId="7E92EA9A" w14:textId="578264E5" w:rsidR="00AC64F9" w:rsidRPr="00684ECF" w:rsidRDefault="00684ECF" w:rsidP="00645E10">
          <w:pPr>
            <w:pStyle w:val="ContactInfo"/>
            <w:spacing w:before="480" w:line="240" w:lineRule="auto"/>
            <w:ind w:right="-450"/>
            <w:jc w:val="right"/>
            <w:rPr>
              <w:rFonts w:asciiTheme="majorHAnsi" w:hAnsiTheme="majorHAnsi" w:cstheme="majorHAnsi"/>
              <w:color w:val="7F7F7F" w:themeColor="text1" w:themeTint="80"/>
              <w:sz w:val="30"/>
              <w:szCs w:val="30"/>
              <w:u w:val="single"/>
            </w:rPr>
          </w:pPr>
          <w:r>
            <w:rPr>
              <w:rFonts w:asciiTheme="majorHAnsi" w:hAnsiTheme="majorHAnsi"/>
              <w:color w:val="7F7F7F" w:themeColor="text1" w:themeTint="80"/>
              <w:sz w:val="30"/>
              <w:szCs w:val="30"/>
            </w:rPr>
            <w:t xml:space="preserve">Prepared by: </w:t>
          </w:r>
          <w:r>
            <w:rPr>
              <w:rFonts w:asciiTheme="majorHAnsi" w:hAnsiTheme="majorHAnsi"/>
              <w:color w:val="7F7F7F" w:themeColor="text1" w:themeTint="80"/>
              <w:sz w:val="30"/>
              <w:szCs w:val="30"/>
              <w:u w:val="single"/>
            </w:rPr>
            <w:tab/>
          </w:r>
          <w:r>
            <w:rPr>
              <w:rFonts w:asciiTheme="majorHAnsi" w:hAnsiTheme="majorHAnsi"/>
              <w:color w:val="7F7F7F" w:themeColor="text1" w:themeTint="80"/>
              <w:sz w:val="30"/>
              <w:szCs w:val="30"/>
              <w:u w:val="single"/>
            </w:rPr>
            <w:tab/>
          </w:r>
          <w:r>
            <w:rPr>
              <w:rFonts w:asciiTheme="majorHAnsi" w:hAnsiTheme="majorHAnsi"/>
              <w:color w:val="7F7F7F" w:themeColor="text1" w:themeTint="80"/>
              <w:sz w:val="30"/>
              <w:szCs w:val="30"/>
              <w:u w:val="single"/>
            </w:rPr>
            <w:tab/>
          </w:r>
          <w:r>
            <w:rPr>
              <w:rFonts w:asciiTheme="majorHAnsi" w:hAnsiTheme="majorHAnsi"/>
              <w:color w:val="7F7F7F" w:themeColor="text1" w:themeTint="80"/>
              <w:sz w:val="30"/>
              <w:szCs w:val="30"/>
              <w:u w:val="single"/>
            </w:rPr>
            <w:tab/>
          </w:r>
          <w:r>
            <w:rPr>
              <w:rFonts w:asciiTheme="majorHAnsi" w:hAnsiTheme="majorHAnsi"/>
              <w:color w:val="7F7F7F" w:themeColor="text1" w:themeTint="80"/>
              <w:sz w:val="30"/>
              <w:szCs w:val="30"/>
              <w:u w:val="single"/>
            </w:rPr>
            <w:tab/>
          </w:r>
          <w:r>
            <w:rPr>
              <w:rFonts w:asciiTheme="majorHAnsi" w:hAnsiTheme="majorHAnsi"/>
              <w:color w:val="7F7F7F" w:themeColor="text1" w:themeTint="80"/>
              <w:sz w:val="30"/>
              <w:szCs w:val="30"/>
              <w:u w:val="single"/>
            </w:rPr>
            <w:tab/>
          </w:r>
        </w:p>
        <w:p w14:paraId="0005C2A7" w14:textId="38914B45" w:rsidR="00AC64F9" w:rsidRDefault="00AC64F9" w:rsidP="0091074D">
          <w:pPr>
            <w:tabs>
              <w:tab w:val="right" w:pos="6120"/>
              <w:tab w:val="left" w:pos="6264"/>
            </w:tabs>
            <w:spacing w:before="0" w:line="240" w:lineRule="auto"/>
            <w:rPr>
              <w:rFonts w:asciiTheme="majorHAnsi" w:hAnsiTheme="majorHAnsi" w:cstheme="majorHAnsi"/>
              <w:color w:val="373545" w:themeColor="text2"/>
              <w:sz w:val="24"/>
              <w:szCs w:val="24"/>
            </w:rPr>
          </w:pPr>
        </w:p>
        <w:p w14:paraId="39015588" w14:textId="65D25230" w:rsidR="00645E10" w:rsidRPr="00645E10" w:rsidRDefault="00645E10" w:rsidP="00645E10">
          <w:pPr>
            <w:spacing w:before="0"/>
            <w:ind w:left="4860" w:right="-720"/>
            <w:rPr>
              <w:rFonts w:cstheme="minorHAnsi"/>
              <w:color w:val="808080" w:themeColor="background1" w:themeShade="80"/>
              <w:sz w:val="22"/>
              <w:szCs w:val="22"/>
            </w:rPr>
          </w:pPr>
          <w:r w:rsidRPr="00645E10">
            <w:rPr>
              <w:rFonts w:cstheme="minorHAnsi"/>
              <w:color w:val="808080" w:themeColor="background1" w:themeShade="80"/>
              <w:sz w:val="22"/>
              <w:szCs w:val="22"/>
            </w:rPr>
            <w:t xml:space="preserve">Reference: Lane, K. L. (2002). </w:t>
          </w:r>
          <w:r w:rsidRPr="00645E10">
            <w:rPr>
              <w:rFonts w:cstheme="minorHAnsi"/>
              <w:i/>
              <w:color w:val="808080" w:themeColor="background1" w:themeShade="80"/>
              <w:sz w:val="22"/>
              <w:szCs w:val="22"/>
            </w:rPr>
            <w:t>Primary Prevention Plan: Feedback Form</w:t>
          </w:r>
          <w:r w:rsidRPr="00645E10">
            <w:rPr>
              <w:rFonts w:cstheme="minorHAnsi"/>
              <w:color w:val="808080" w:themeColor="background1" w:themeShade="80"/>
              <w:sz w:val="22"/>
              <w:szCs w:val="22"/>
            </w:rPr>
            <w:t>. Unpublished rating scale.</w:t>
          </w:r>
        </w:p>
        <w:p w14:paraId="62CBD73D" w14:textId="09279557" w:rsidR="00AA3166" w:rsidRPr="00173C5B" w:rsidRDefault="008D2E6A" w:rsidP="00684ECF">
          <w:pPr>
            <w:spacing w:before="0" w:line="240" w:lineRule="auto"/>
            <w:rPr>
              <w:rFonts w:asciiTheme="majorHAnsi" w:hAnsiTheme="majorHAnsi" w:cstheme="majorHAnsi"/>
              <w:color w:val="7F7F7F" w:themeColor="text1" w:themeTint="80"/>
              <w:sz w:val="24"/>
              <w:szCs w:val="24"/>
            </w:rPr>
          </w:pPr>
          <w:r>
            <w:br w:type="page"/>
          </w:r>
        </w:p>
      </w:sdtContent>
    </w:sdt>
    <w:p w14:paraId="2275B556" w14:textId="77777777" w:rsidR="00A62F26" w:rsidRPr="00965A1A" w:rsidRDefault="00A62F26" w:rsidP="00A62F26">
      <w:pPr>
        <w:pStyle w:val="Heading1"/>
        <w:spacing w:before="0"/>
        <w:rPr>
          <w:sz w:val="40"/>
          <w:szCs w:val="40"/>
        </w:rPr>
      </w:pPr>
      <w:r w:rsidRPr="00965A1A">
        <w:rPr>
          <w:sz w:val="40"/>
          <w:szCs w:val="40"/>
        </w:rPr>
        <w:lastRenderedPageBreak/>
        <w:t>Table of Contents</w:t>
      </w:r>
    </w:p>
    <w:p w14:paraId="18BA758B" w14:textId="77777777" w:rsidR="00A62F26" w:rsidRPr="00965A1A" w:rsidRDefault="00A62F26" w:rsidP="00A62F26">
      <w:pPr>
        <w:spacing w:before="0" w:line="240" w:lineRule="auto"/>
        <w:rPr>
          <w:sz w:val="36"/>
          <w:szCs w:val="36"/>
        </w:rPr>
      </w:pPr>
    </w:p>
    <w:p w14:paraId="443C0C0B" w14:textId="77777777" w:rsidR="00A62F26" w:rsidRDefault="00A62F26" w:rsidP="00A62F26">
      <w:pPr>
        <w:tabs>
          <w:tab w:val="left" w:leader="dot" w:pos="9090"/>
        </w:tabs>
        <w:spacing w:before="0" w:line="420" w:lineRule="auto"/>
        <w:rPr>
          <w:sz w:val="36"/>
          <w:szCs w:val="36"/>
        </w:rPr>
      </w:pPr>
      <w:r>
        <w:rPr>
          <w:sz w:val="36"/>
          <w:szCs w:val="36"/>
        </w:rPr>
        <w:t>Survey Overview</w:t>
      </w:r>
      <w:r>
        <w:rPr>
          <w:sz w:val="36"/>
          <w:szCs w:val="36"/>
        </w:rPr>
        <w:tab/>
        <w:t>A</w:t>
      </w:r>
    </w:p>
    <w:p w14:paraId="4EA6E4D3" w14:textId="77777777" w:rsidR="00A62F26" w:rsidRDefault="00A62F26" w:rsidP="00A62F26">
      <w:pPr>
        <w:tabs>
          <w:tab w:val="left" w:leader="dot" w:pos="9090"/>
        </w:tabs>
        <w:spacing w:before="0" w:line="480" w:lineRule="auto"/>
        <w:rPr>
          <w:sz w:val="36"/>
          <w:szCs w:val="36"/>
        </w:rPr>
      </w:pPr>
      <w:r>
        <w:rPr>
          <w:sz w:val="36"/>
          <w:szCs w:val="36"/>
        </w:rPr>
        <w:t>Ci</w:t>
      </w:r>
      <w:r w:rsidRPr="007B3708">
        <w:rPr>
          <w:spacing w:val="-40"/>
          <w:position w:val="-6"/>
          <w:sz w:val="36"/>
          <w:szCs w:val="36"/>
        </w:rPr>
        <w:t>3</w:t>
      </w:r>
      <w:r>
        <w:rPr>
          <w:sz w:val="36"/>
          <w:szCs w:val="36"/>
        </w:rPr>
        <w:t xml:space="preserve">T Model of Prevention: Feedback Form Report </w:t>
      </w:r>
      <w:r>
        <w:rPr>
          <w:sz w:val="36"/>
          <w:szCs w:val="36"/>
        </w:rPr>
        <w:tab/>
        <w:t>B</w:t>
      </w:r>
    </w:p>
    <w:p w14:paraId="73A562E4" w14:textId="77777777" w:rsidR="00A62F26" w:rsidRDefault="00A62F26" w:rsidP="00A62F26">
      <w:pPr>
        <w:tabs>
          <w:tab w:val="left" w:leader="dot" w:pos="9090"/>
        </w:tabs>
        <w:spacing w:before="0" w:line="480" w:lineRule="auto"/>
        <w:rPr>
          <w:sz w:val="36"/>
          <w:szCs w:val="36"/>
        </w:rPr>
      </w:pPr>
    </w:p>
    <w:p w14:paraId="2ACFC8C7" w14:textId="77777777" w:rsidR="00A62F26" w:rsidRDefault="00A62F26" w:rsidP="00A62F26">
      <w:pPr>
        <w:tabs>
          <w:tab w:val="left" w:leader="dot" w:pos="9090"/>
        </w:tabs>
        <w:spacing w:before="0" w:line="480" w:lineRule="auto"/>
        <w:rPr>
          <w:sz w:val="36"/>
          <w:szCs w:val="36"/>
        </w:rPr>
      </w:pPr>
    </w:p>
    <w:p w14:paraId="00564F31" w14:textId="77777777" w:rsidR="00A62F26" w:rsidRPr="00965A1A" w:rsidRDefault="00A62F26" w:rsidP="00A62F26">
      <w:pPr>
        <w:tabs>
          <w:tab w:val="left" w:leader="dot" w:pos="9090"/>
        </w:tabs>
        <w:spacing w:before="0" w:line="480" w:lineRule="auto"/>
        <w:rPr>
          <w:sz w:val="36"/>
          <w:szCs w:val="36"/>
        </w:rPr>
      </w:pPr>
    </w:p>
    <w:p w14:paraId="0A28B690" w14:textId="77777777" w:rsidR="00A62F26" w:rsidRDefault="00A62F26" w:rsidP="00A62F26">
      <w:pPr>
        <w:spacing w:before="0" w:line="240" w:lineRule="auto"/>
        <w:jc w:val="center"/>
      </w:pPr>
    </w:p>
    <w:p w14:paraId="56F068C9" w14:textId="77777777" w:rsidR="00A62F26" w:rsidRPr="007A1662" w:rsidRDefault="00A62F26" w:rsidP="00A62F26">
      <w:pPr>
        <w:pStyle w:val="Heading2"/>
        <w:shd w:val="clear" w:color="auto" w:fill="5D739A" w:themeFill="accent3"/>
        <w:spacing w:before="0" w:after="0"/>
        <w:rPr>
          <w:rFonts w:asciiTheme="majorHAnsi" w:hAnsiTheme="majorHAnsi" w:cstheme="majorHAnsi"/>
          <w:b/>
          <w:color w:val="FFFFFF" w:themeColor="background1"/>
          <w:sz w:val="28"/>
        </w:rPr>
      </w:pPr>
      <w:r w:rsidRPr="007A1662">
        <w:rPr>
          <w:rFonts w:asciiTheme="majorHAnsi" w:hAnsiTheme="majorHAnsi" w:cstheme="majorHAnsi"/>
          <w:b/>
          <w:caps w:val="0"/>
          <w:color w:val="FFFFFF" w:themeColor="background1"/>
          <w:sz w:val="28"/>
        </w:rPr>
        <w:t>REPORT SHARING</w:t>
      </w:r>
    </w:p>
    <w:p w14:paraId="5FF0D142" w14:textId="77777777" w:rsidR="00A62F26" w:rsidRDefault="00A62F26" w:rsidP="00A62F26">
      <w:pPr>
        <w:spacing w:before="0" w:line="360" w:lineRule="auto"/>
        <w:rPr>
          <w:color w:val="7F7F7F" w:themeColor="text1" w:themeTint="80"/>
          <w:sz w:val="24"/>
        </w:rPr>
      </w:pPr>
    </w:p>
    <w:p w14:paraId="3498B143" w14:textId="77777777" w:rsidR="00A62F26" w:rsidRPr="006D63BC" w:rsidRDefault="00A62F26" w:rsidP="00A62F26">
      <w:pPr>
        <w:spacing w:before="0" w:line="360" w:lineRule="auto"/>
        <w:rPr>
          <w:color w:val="7F7F7F" w:themeColor="text1" w:themeTint="80"/>
          <w:sz w:val="24"/>
        </w:rPr>
      </w:pPr>
      <w:r w:rsidRPr="00F14861">
        <w:rPr>
          <w:color w:val="7F7F7F" w:themeColor="text1" w:themeTint="80"/>
          <w:sz w:val="24"/>
        </w:rPr>
        <w:t xml:space="preserve">This report was designed to share faculty and staff feedback on the </w:t>
      </w:r>
      <w:r>
        <w:rPr>
          <w:color w:val="7F7F7F" w:themeColor="text1" w:themeTint="80"/>
          <w:sz w:val="24"/>
        </w:rPr>
        <w:t>Ci</w:t>
      </w:r>
      <w:r w:rsidRPr="00684ECF">
        <w:rPr>
          <w:color w:val="7F7F7F" w:themeColor="text1" w:themeTint="80"/>
          <w:spacing w:val="-30"/>
          <w:position w:val="-4"/>
          <w:sz w:val="24"/>
        </w:rPr>
        <w:t>3</w:t>
      </w:r>
      <w:r w:rsidRPr="00F14861">
        <w:rPr>
          <w:color w:val="7F7F7F" w:themeColor="text1" w:themeTint="80"/>
          <w:sz w:val="24"/>
        </w:rPr>
        <w:t xml:space="preserve">T </w:t>
      </w:r>
      <w:r>
        <w:rPr>
          <w:color w:val="7F7F7F" w:themeColor="text1" w:themeTint="80"/>
          <w:sz w:val="24"/>
        </w:rPr>
        <w:t>p</w:t>
      </w:r>
      <w:r w:rsidRPr="00F14861">
        <w:rPr>
          <w:color w:val="7F7F7F" w:themeColor="text1" w:themeTint="80"/>
          <w:sz w:val="24"/>
        </w:rPr>
        <w:t xml:space="preserve">lan.  These data will be used </w:t>
      </w:r>
      <w:r>
        <w:rPr>
          <w:color w:val="7F7F7F" w:themeColor="text1" w:themeTint="80"/>
          <w:sz w:val="24"/>
        </w:rPr>
        <w:t>to revise your school’s Ci</w:t>
      </w:r>
      <w:r w:rsidRPr="00684ECF">
        <w:rPr>
          <w:color w:val="7F7F7F" w:themeColor="text1" w:themeTint="80"/>
          <w:spacing w:val="-30"/>
          <w:position w:val="-4"/>
          <w:sz w:val="24"/>
        </w:rPr>
        <w:t>3</w:t>
      </w:r>
      <w:r w:rsidRPr="00F14861">
        <w:rPr>
          <w:color w:val="7F7F7F" w:themeColor="text1" w:themeTint="80"/>
          <w:sz w:val="24"/>
        </w:rPr>
        <w:t xml:space="preserve">T </w:t>
      </w:r>
      <w:r>
        <w:rPr>
          <w:color w:val="7F7F7F" w:themeColor="text1" w:themeTint="80"/>
          <w:sz w:val="24"/>
        </w:rPr>
        <w:t>plan</w:t>
      </w:r>
      <w:r w:rsidRPr="00F14861">
        <w:rPr>
          <w:color w:val="7F7F7F" w:themeColor="text1" w:themeTint="80"/>
          <w:sz w:val="24"/>
        </w:rPr>
        <w:t xml:space="preserve"> based on </w:t>
      </w:r>
      <w:r>
        <w:rPr>
          <w:color w:val="7F7F7F" w:themeColor="text1" w:themeTint="80"/>
          <w:sz w:val="24"/>
        </w:rPr>
        <w:t xml:space="preserve">stakeholder </w:t>
      </w:r>
      <w:r w:rsidRPr="00F14861">
        <w:rPr>
          <w:color w:val="7F7F7F" w:themeColor="text1" w:themeTint="80"/>
          <w:sz w:val="24"/>
        </w:rPr>
        <w:t xml:space="preserve">input. </w:t>
      </w:r>
      <w:r>
        <w:rPr>
          <w:color w:val="7F7F7F" w:themeColor="text1" w:themeTint="80"/>
          <w:sz w:val="24"/>
        </w:rPr>
        <w:t>You may recall this is the second point of feedback from your faculty and staff, with the first being from the Primary Intervention Rating Scale (PIRS).</w:t>
      </w:r>
    </w:p>
    <w:p w14:paraId="60D51A79" w14:textId="77777777" w:rsidR="00A62F26" w:rsidRDefault="00A62F26" w:rsidP="00A62F26">
      <w:r w:rsidRPr="00030CFE">
        <w:rPr>
          <w:noProof/>
          <w:color w:val="7F7F7F" w:themeColor="text1" w:themeTint="80"/>
          <w:sz w:val="24"/>
          <w:lang w:eastAsia="en-US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A658A91" wp14:editId="5481CB1F">
                <wp:simplePos x="0" y="0"/>
                <wp:positionH relativeFrom="column">
                  <wp:posOffset>579120</wp:posOffset>
                </wp:positionH>
                <wp:positionV relativeFrom="paragraph">
                  <wp:posOffset>15875</wp:posOffset>
                </wp:positionV>
                <wp:extent cx="3438525" cy="51435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68FB6" w14:textId="77777777" w:rsidR="00A62F26" w:rsidRDefault="00A62F26" w:rsidP="00A62F26">
                            <w:pPr>
                              <w:rPr>
                                <w:color w:val="7F7F7F" w:themeColor="text1" w:themeTint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26"/>
                                <w:szCs w:val="26"/>
                              </w:rPr>
                              <w:t>Social Validity Measures</w:t>
                            </w:r>
                          </w:p>
                          <w:p w14:paraId="04A3FEE1" w14:textId="77777777" w:rsidR="00A62F26" w:rsidRPr="00021A1A" w:rsidRDefault="00A62F26" w:rsidP="00A62F26">
                            <w:pPr>
                              <w:rPr>
                                <w:color w:val="7F7F7F" w:themeColor="text1" w:themeTint="8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658A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5.6pt;margin-top:1.25pt;width:270.75pt;height:40.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" filled="f" stroked="f">
                <v:textbox>
                  <w:txbxContent>
                    <w:p w14:paraId="07668FB6" w14:textId="77777777" w:rsidR="00A62F26" w:rsidRDefault="00A62F26" w:rsidP="00A62F26">
                      <w:pPr>
                        <w:rPr>
                          <w:color w:val="7F7F7F" w:themeColor="text1" w:themeTint="80"/>
                          <w:sz w:val="26"/>
                          <w:szCs w:val="26"/>
                        </w:rPr>
                      </w:pPr>
                      <w:r>
                        <w:rPr>
                          <w:color w:val="7F7F7F" w:themeColor="text1" w:themeTint="80"/>
                          <w:sz w:val="26"/>
                          <w:szCs w:val="26"/>
                        </w:rPr>
                        <w:t>Social Validity Measures</w:t>
                      </w:r>
                    </w:p>
                    <w:p w14:paraId="04A3FEE1" w14:textId="77777777" w:rsidR="00A62F26" w:rsidRPr="00021A1A" w:rsidRDefault="00A62F26" w:rsidP="00A62F26">
                      <w:pPr>
                        <w:rPr>
                          <w:color w:val="7F7F7F" w:themeColor="text1" w:themeTint="80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00C78">
        <w:rPr>
          <w:noProof/>
          <w:sz w:val="24"/>
          <w:lang w:eastAsia="en-US"/>
        </w:rPr>
        <w:drawing>
          <wp:anchor distT="0" distB="0" distL="114300" distR="114300" simplePos="0" relativeHeight="251716608" behindDoc="0" locked="0" layoutInCell="1" allowOverlap="1" wp14:anchorId="125A3410" wp14:editId="298C0E73">
            <wp:simplePos x="0" y="0"/>
            <wp:positionH relativeFrom="margin">
              <wp:posOffset>571500</wp:posOffset>
            </wp:positionH>
            <wp:positionV relativeFrom="margin">
              <wp:posOffset>5010150</wp:posOffset>
            </wp:positionV>
            <wp:extent cx="4419600" cy="2457450"/>
            <wp:effectExtent l="57150" t="0" r="0" b="0"/>
            <wp:wrapNone/>
            <wp:docPr id="1" name="Diagra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14:paraId="6A1511FA" w14:textId="77777777" w:rsidR="00E756AF" w:rsidRDefault="00E756AF" w:rsidP="00E756AF">
      <w:r w:rsidRPr="00E11FF6">
        <w:rPr>
          <w:rFonts w:ascii="Times New Roman" w:eastAsia="MS PMincho" w:hAnsi="Times New Roman" w:cs="Times New Roman"/>
          <w:noProof/>
          <w:color w:val="000000"/>
          <w:lang w:eastAsia="en-US"/>
        </w:rPr>
        <w:lastRenderedPageBreak/>
        <mc:AlternateContent>
          <mc:Choice Requires="wps">
            <w:drawing>
              <wp:inline distT="0" distB="0" distL="0" distR="0" wp14:anchorId="6C071053" wp14:editId="0005F4DD">
                <wp:extent cx="4572000" cy="804672"/>
                <wp:effectExtent l="57150" t="38100" r="57150" b="71755"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804672"/>
                        </a:xfrm>
                        <a:prstGeom prst="roundRect">
                          <a:avLst/>
                        </a:prstGeom>
                        <a:ln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392BCC" w14:textId="05D9F8D6" w:rsidR="0014487D" w:rsidRPr="00E11FF6" w:rsidRDefault="0014487D" w:rsidP="00E756AF">
                            <w:pPr>
                              <w:spacing w:line="240" w:lineRule="auto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48"/>
                                <w:szCs w:val="40"/>
                              </w:rPr>
                              <w:t>Document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C071053" id="Rounded Rectangle 8" o:spid="_x0000_s1028" style="width:5in;height:6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" fillcolor="#657aa2 [3030]" stroked="f">
                <v:fill color2="#5c7198 [3174]" rotate="t" colors="0 #7183a6;.5 #5a729d;1 #4c648e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9392BCC" w14:textId="05D9F8D6" w:rsidR="0014487D" w:rsidRPr="00E11FF6" w:rsidRDefault="0014487D" w:rsidP="00E756AF">
                      <w:pPr>
                        <w:spacing w:line="240" w:lineRule="auto"/>
                        <w:jc w:val="center"/>
                        <w:rPr>
                          <w:rFonts w:ascii="Arial" w:hAnsi="Arial"/>
                          <w:b/>
                          <w:color w:val="FFFFFF"/>
                          <w:sz w:val="48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48"/>
                          <w:szCs w:val="40"/>
                        </w:rPr>
                        <w:t>Document A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55FA43F" w14:textId="2B6EDDF2" w:rsidR="00E756AF" w:rsidRPr="00070714" w:rsidRDefault="00E756AF" w:rsidP="00E756AF">
      <w:pPr>
        <w:tabs>
          <w:tab w:val="left" w:pos="6400"/>
        </w:tabs>
        <w:spacing w:line="240" w:lineRule="auto"/>
        <w:ind w:left="274"/>
        <w:rPr>
          <w:rFonts w:ascii="Times New Roman" w:eastAsia="Arial" w:hAnsi="Times New Roman" w:cs="Times New Roman"/>
          <w:color w:val="7F7F7F" w:themeColor="text1" w:themeTint="80"/>
          <w:position w:val="-1"/>
          <w:sz w:val="64"/>
          <w:szCs w:val="64"/>
        </w:rPr>
      </w:pPr>
      <w:r>
        <w:rPr>
          <w:rFonts w:ascii="Times New Roman" w:eastAsia="Arial" w:hAnsi="Times New Roman" w:cs="Times New Roman"/>
          <w:color w:val="7F7F7F" w:themeColor="text1" w:themeTint="80"/>
          <w:position w:val="-1"/>
          <w:sz w:val="64"/>
          <w:szCs w:val="64"/>
        </w:rPr>
        <w:t>Survey Overview</w:t>
      </w:r>
    </w:p>
    <w:p w14:paraId="012CEB78" w14:textId="16D0D45F" w:rsidR="00E756AF" w:rsidRPr="00070714" w:rsidRDefault="00EC20CB" w:rsidP="00E756AF">
      <w:pPr>
        <w:spacing w:line="240" w:lineRule="auto"/>
        <w:ind w:left="720"/>
        <w:jc w:val="center"/>
        <w:rPr>
          <w:rFonts w:ascii="Times New Roman" w:eastAsia="Arial" w:hAnsi="Times New Roman" w:cs="Times New Roman"/>
          <w:position w:val="-1"/>
          <w:sz w:val="60"/>
          <w:szCs w:val="60"/>
        </w:rPr>
      </w:pPr>
      <w:r>
        <w:rPr>
          <w:rFonts w:ascii="Times New Roman" w:eastAsia="Arial" w:hAnsi="Times New Roman" w:cs="Times New Roman"/>
          <w:position w:val="-1"/>
          <w:sz w:val="60"/>
          <w:szCs w:val="60"/>
        </w:rPr>
        <w:t>Ci</w:t>
      </w:r>
      <w:r w:rsidRPr="007B3708">
        <w:rPr>
          <w:rFonts w:ascii="Times New Roman" w:eastAsia="Arial" w:hAnsi="Times New Roman" w:cs="Times New Roman"/>
          <w:spacing w:val="-100"/>
          <w:position w:val="-16"/>
          <w:sz w:val="60"/>
          <w:szCs w:val="60"/>
        </w:rPr>
        <w:t>3</w:t>
      </w:r>
      <w:r>
        <w:rPr>
          <w:rFonts w:ascii="Times New Roman" w:eastAsia="Arial" w:hAnsi="Times New Roman" w:cs="Times New Roman"/>
          <w:position w:val="-1"/>
          <w:sz w:val="60"/>
          <w:szCs w:val="60"/>
        </w:rPr>
        <w:t>T Model of Prevention</w:t>
      </w:r>
      <w:r w:rsidR="00C47754">
        <w:rPr>
          <w:rFonts w:ascii="Times New Roman" w:eastAsia="Arial" w:hAnsi="Times New Roman" w:cs="Times New Roman"/>
          <w:position w:val="-1"/>
          <w:sz w:val="60"/>
          <w:szCs w:val="60"/>
        </w:rPr>
        <w:t>:</w:t>
      </w:r>
      <w:r>
        <w:rPr>
          <w:rFonts w:ascii="Times New Roman" w:eastAsia="Arial" w:hAnsi="Times New Roman" w:cs="Times New Roman"/>
          <w:position w:val="-1"/>
          <w:sz w:val="60"/>
          <w:szCs w:val="60"/>
        </w:rPr>
        <w:t xml:space="preserve"> Feedback Form </w:t>
      </w:r>
    </w:p>
    <w:p w14:paraId="33520142" w14:textId="33F4AE75" w:rsidR="00E756AF" w:rsidRDefault="00E756AF" w:rsidP="00E756AF">
      <w:pPr>
        <w:ind w:left="270"/>
      </w:pPr>
    </w:p>
    <w:p w14:paraId="6EDF866E" w14:textId="4CD59AF7" w:rsidR="00070714" w:rsidRDefault="00340C49">
      <w:r>
        <w:rPr>
          <w:rFonts w:ascii="Arial" w:eastAsia="Arial" w:hAnsi="Arial" w:cs="Arial"/>
          <w:noProof/>
          <w:position w:val="-1"/>
          <w:sz w:val="64"/>
          <w:szCs w:val="64"/>
          <w:lang w:eastAsia="en-US"/>
        </w:rPr>
        <w:drawing>
          <wp:anchor distT="0" distB="0" distL="114300" distR="114300" simplePos="0" relativeHeight="251680768" behindDoc="1" locked="0" layoutInCell="1" allowOverlap="1" wp14:anchorId="305B3B77" wp14:editId="627158E8">
            <wp:simplePos x="0" y="0"/>
            <wp:positionH relativeFrom="page">
              <wp:align>left</wp:align>
            </wp:positionH>
            <wp:positionV relativeFrom="page">
              <wp:posOffset>4572000</wp:posOffset>
            </wp:positionV>
            <wp:extent cx="7781544" cy="5769864"/>
            <wp:effectExtent l="0" t="0" r="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asuring-tape-watermark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0" r="1"/>
                    <a:stretch/>
                  </pic:blipFill>
                  <pic:spPr bwMode="auto">
                    <a:xfrm>
                      <a:off x="0" y="0"/>
                      <a:ext cx="7781544" cy="5769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74D">
        <w:rPr>
          <w:noProof/>
          <w:lang w:eastAsia="en-US"/>
        </w:rPr>
        <w:drawing>
          <wp:anchor distT="0" distB="0" distL="114300" distR="114300" simplePos="0" relativeHeight="251694080" behindDoc="0" locked="0" layoutInCell="1" allowOverlap="1" wp14:anchorId="58AEB12F" wp14:editId="5B3C8B10">
            <wp:simplePos x="0" y="0"/>
            <wp:positionH relativeFrom="page">
              <wp:posOffset>2784412</wp:posOffset>
            </wp:positionH>
            <wp:positionV relativeFrom="margin">
              <wp:posOffset>7896225</wp:posOffset>
            </wp:positionV>
            <wp:extent cx="2205861" cy="868680"/>
            <wp:effectExtent l="0" t="0" r="4445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I3T Color Transparent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861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6AF">
        <w:rPr>
          <w:noProof/>
          <w:sz w:val="64"/>
          <w:szCs w:val="64"/>
          <w:lang w:eastAsia="en-US"/>
        </w:rPr>
        <w:t xml:space="preserve"> </w:t>
      </w:r>
      <w:r w:rsidR="00070714">
        <w:br w:type="page"/>
      </w:r>
    </w:p>
    <w:p w14:paraId="7E5282F6" w14:textId="67755AC9" w:rsidR="0037180C" w:rsidRPr="0037180C" w:rsidRDefault="00030CFE" w:rsidP="003A2AEE">
      <w:pPr>
        <w:pStyle w:val="Heading1"/>
        <w:spacing w:before="0"/>
        <w:jc w:val="center"/>
        <w:rPr>
          <w:caps w:val="0"/>
          <w:sz w:val="36"/>
          <w:szCs w:val="40"/>
        </w:rPr>
      </w:pPr>
      <w:r w:rsidRPr="0037180C">
        <w:rPr>
          <w:caps w:val="0"/>
          <w:sz w:val="36"/>
          <w:szCs w:val="40"/>
        </w:rPr>
        <w:lastRenderedPageBreak/>
        <w:t xml:space="preserve">Overview </w:t>
      </w:r>
      <w:r>
        <w:rPr>
          <w:caps w:val="0"/>
          <w:sz w:val="36"/>
          <w:szCs w:val="40"/>
        </w:rPr>
        <w:t>o</w:t>
      </w:r>
      <w:r w:rsidRPr="0037180C">
        <w:rPr>
          <w:caps w:val="0"/>
          <w:sz w:val="36"/>
          <w:szCs w:val="40"/>
        </w:rPr>
        <w:t xml:space="preserve">f </w:t>
      </w:r>
      <w:r>
        <w:rPr>
          <w:caps w:val="0"/>
          <w:sz w:val="36"/>
          <w:szCs w:val="40"/>
        </w:rPr>
        <w:t>t</w:t>
      </w:r>
      <w:r w:rsidRPr="0037180C">
        <w:rPr>
          <w:caps w:val="0"/>
          <w:sz w:val="36"/>
          <w:szCs w:val="40"/>
        </w:rPr>
        <w:t xml:space="preserve">he </w:t>
      </w:r>
      <w:r w:rsidR="00EC20CB" w:rsidRPr="0037180C">
        <w:rPr>
          <w:sz w:val="36"/>
          <w:szCs w:val="40"/>
        </w:rPr>
        <w:t>C</w:t>
      </w:r>
      <w:r w:rsidR="00EC20CB" w:rsidRPr="0037180C">
        <w:rPr>
          <w:caps w:val="0"/>
          <w:sz w:val="36"/>
          <w:szCs w:val="40"/>
        </w:rPr>
        <w:t>i</w:t>
      </w:r>
      <w:r w:rsidR="00EC20CB" w:rsidRPr="007B3708">
        <w:rPr>
          <w:caps w:val="0"/>
          <w:spacing w:val="-40"/>
          <w:position w:val="-6"/>
          <w:sz w:val="36"/>
          <w:szCs w:val="40"/>
        </w:rPr>
        <w:t>3</w:t>
      </w:r>
      <w:r w:rsidR="003A2AEE">
        <w:rPr>
          <w:caps w:val="0"/>
          <w:sz w:val="36"/>
          <w:szCs w:val="40"/>
        </w:rPr>
        <w:t>T Model of Prevention:</w:t>
      </w:r>
      <w:r w:rsidR="003A2AEE">
        <w:rPr>
          <w:caps w:val="0"/>
          <w:sz w:val="36"/>
          <w:szCs w:val="40"/>
        </w:rPr>
        <w:br/>
      </w:r>
      <w:r w:rsidR="00EC20CB" w:rsidRPr="0037180C">
        <w:rPr>
          <w:caps w:val="0"/>
          <w:sz w:val="36"/>
          <w:szCs w:val="40"/>
        </w:rPr>
        <w:t xml:space="preserve">Feedback Form </w:t>
      </w:r>
    </w:p>
    <w:p w14:paraId="122B778E" w14:textId="62CFDFCD" w:rsidR="0071259D" w:rsidRPr="0071259D" w:rsidRDefault="00645E10" w:rsidP="00070714">
      <w:pPr>
        <w:rPr>
          <w:rFonts w:cstheme="minorHAnsi"/>
        </w:rPr>
      </w:pPr>
      <w:r w:rsidRPr="00B3208C">
        <w:rPr>
          <w:rFonts w:cs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046171C" wp14:editId="3F208BFB">
                <wp:simplePos x="0" y="0"/>
                <wp:positionH relativeFrom="column">
                  <wp:posOffset>1659041</wp:posOffset>
                </wp:positionH>
                <wp:positionV relativeFrom="paragraph">
                  <wp:posOffset>3761732</wp:posOffset>
                </wp:positionV>
                <wp:extent cx="2222348" cy="1420025"/>
                <wp:effectExtent l="95250" t="228600" r="0" b="199390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8497">
                          <a:off x="0" y="0"/>
                          <a:ext cx="2222348" cy="1420025"/>
                        </a:xfrm>
                        <a:prstGeom prst="rightArrow">
                          <a:avLst/>
                        </a:prstGeom>
                        <a:gradFill>
                          <a:gsLst>
                            <a:gs pos="0">
                              <a:srgbClr val="D448CD"/>
                            </a:gs>
                            <a:gs pos="49000">
                              <a:srgbClr val="A5279F"/>
                            </a:gs>
                            <a:gs pos="100000">
                              <a:srgbClr val="A2269C"/>
                            </a:gs>
                          </a:gsLst>
                        </a:gra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9CE6CD" w14:textId="402F07E8" w:rsidR="00B3208C" w:rsidRPr="0071259D" w:rsidRDefault="00B3208C" w:rsidP="00B3208C">
                            <w:pPr>
                              <w:spacing w:before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 xml:space="preserve">Survey data are </w:t>
                            </w:r>
                            <w:r w:rsidRPr="00C521F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 xml:space="preserve">aggregated and </w:t>
                            </w:r>
                            <w:r w:rsidR="008B2FA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>presented</w:t>
                            </w:r>
                            <w:r w:rsidRPr="00C521F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r w:rsidR="008B2FA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this </w:t>
                            </w:r>
                            <w:r w:rsidRPr="00C521F1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46171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4" o:spid="_x0000_s1029" type="#_x0000_t13" style="position:absolute;margin-left:130.65pt;margin-top:296.2pt;width:175pt;height:111.8pt;rotation:2062742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" adj="14699" fillcolor="#d448cd" stroked="f">
                <v:fill color2="#a2269c" rotate="t" colors="0 #d448cd;32113f #a5279f;1 #a2269c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159CE6CD" w14:textId="402F07E8" w:rsidR="00B3208C" w:rsidRPr="0071259D" w:rsidRDefault="00B3208C" w:rsidP="00B3208C">
                      <w:pPr>
                        <w:spacing w:before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 xml:space="preserve">Survey data are </w:t>
                      </w:r>
                      <w:r w:rsidRPr="00C521F1"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 xml:space="preserve">aggregated and </w:t>
                      </w:r>
                      <w:r w:rsidR="008B2FA5"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>presented</w:t>
                      </w:r>
                      <w:r w:rsidRPr="00C521F1">
                        <w:rPr>
                          <w:rFonts w:ascii="Arial" w:hAnsi="Arial" w:cs="Arial"/>
                          <w:color w:val="FFFFFF" w:themeColor="background1"/>
                          <w:sz w:val="24"/>
                        </w:rPr>
                        <w:t xml:space="preserve"> </w:t>
                      </w:r>
                      <w:r w:rsidR="008B2FA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this </w:t>
                      </w:r>
                      <w:r w:rsidRPr="00C521F1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report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w:drawing>
          <wp:anchor distT="0" distB="0" distL="114300" distR="114300" simplePos="0" relativeHeight="251706368" behindDoc="0" locked="0" layoutInCell="1" allowOverlap="1" wp14:anchorId="3CAA399C" wp14:editId="658ADB11">
            <wp:simplePos x="0" y="0"/>
            <wp:positionH relativeFrom="margin">
              <wp:posOffset>3486150</wp:posOffset>
            </wp:positionH>
            <wp:positionV relativeFrom="paragraph">
              <wp:posOffset>4956175</wp:posOffset>
            </wp:positionV>
            <wp:extent cx="2467610" cy="3207385"/>
            <wp:effectExtent l="171450" t="171450" r="389890" b="3740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32073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F27">
        <w:rPr>
          <w:rFonts w:cstheme="minorHAnsi"/>
          <w:noProof/>
          <w:lang w:eastAsia="en-US"/>
        </w:rPr>
        <w:drawing>
          <wp:anchor distT="0" distB="0" distL="114300" distR="114300" simplePos="0" relativeHeight="251714560" behindDoc="1" locked="0" layoutInCell="1" allowOverlap="1" wp14:anchorId="0F360165" wp14:editId="18D88282">
            <wp:simplePos x="0" y="0"/>
            <wp:positionH relativeFrom="column">
              <wp:posOffset>-296883</wp:posOffset>
            </wp:positionH>
            <wp:positionV relativeFrom="paragraph">
              <wp:posOffset>206845</wp:posOffset>
            </wp:positionV>
            <wp:extent cx="3291840" cy="7607300"/>
            <wp:effectExtent l="19050" t="19050" r="22860" b="1270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eedbackForm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7607300"/>
                    </a:xfrm>
                    <a:prstGeom prst="rect">
                      <a:avLst/>
                    </a:prstGeom>
                    <a:ln w="3175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81B" w:rsidRPr="00C521F1">
        <w:rPr>
          <w:rFonts w:cstheme="minorHAnsi"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C2FEC82" wp14:editId="0CDB38A5">
                <wp:simplePos x="0" y="0"/>
                <wp:positionH relativeFrom="column">
                  <wp:posOffset>3200400</wp:posOffset>
                </wp:positionH>
                <wp:positionV relativeFrom="paragraph">
                  <wp:posOffset>167640</wp:posOffset>
                </wp:positionV>
                <wp:extent cx="3028950" cy="4667250"/>
                <wp:effectExtent l="57150" t="38100" r="57150" b="762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466725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D4864E" w14:textId="0A30A723" w:rsidR="0014487D" w:rsidRPr="00D02916" w:rsidRDefault="0014487D" w:rsidP="00F1486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50"/>
                              </w:tabs>
                              <w:spacing w:before="0"/>
                              <w:ind w:left="450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D02916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Purpose</w:t>
                            </w:r>
                            <w:r w:rsidRPr="00D02916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: To obtain information </w:t>
                            </w:r>
                            <w:r w:rsidR="00EC20CB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from faculty and staff to guide final revisions to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the drafted </w:t>
                            </w:r>
                            <w:r w:rsidR="00AC64F9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Ci</w:t>
                            </w:r>
                            <w:r w:rsidR="007B3708" w:rsidRPr="007B3708">
                              <w:rPr>
                                <w:color w:val="FFFFFF" w:themeColor="background1"/>
                                <w:spacing w:val="-30"/>
                                <w:position w:val="-4"/>
                                <w:sz w:val="26"/>
                                <w:szCs w:val="26"/>
                              </w:rPr>
                              <w:t>3</w:t>
                            </w:r>
                            <w:r w:rsidRPr="00D02916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 </w:t>
                            </w:r>
                            <w:r w:rsidR="003A2AEE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Blueprint</w:t>
                            </w:r>
                            <w:r w:rsidRPr="00D02916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for your</w:t>
                            </w:r>
                            <w:r w:rsidR="002557C1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school, to be implemented in the coming academic year. </w:t>
                            </w:r>
                          </w:p>
                          <w:p w14:paraId="438B7438" w14:textId="21721EA3" w:rsidR="0014487D" w:rsidRPr="00D02916" w:rsidRDefault="0014487D" w:rsidP="00F1486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50"/>
                              </w:tabs>
                              <w:spacing w:before="0"/>
                              <w:ind w:hanging="630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D02916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Logistics:</w:t>
                            </w:r>
                          </w:p>
                          <w:p w14:paraId="311400BA" w14:textId="25C8C2D4" w:rsidR="0014487D" w:rsidRDefault="0014487D" w:rsidP="00B11088">
                            <w:pPr>
                              <w:pStyle w:val="ListParagraph"/>
                              <w:numPr>
                                <w:ilvl w:val="1"/>
                                <w:numId w:val="4"/>
                              </w:numPr>
                              <w:spacing w:before="0" w:after="120"/>
                              <w:ind w:left="908" w:hanging="274"/>
                              <w:contextualSpacing w:val="0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11088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All faculty and staff were given </w:t>
                            </w:r>
                            <w:r w:rsidR="008B2FA5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an </w:t>
                            </w:r>
                            <w:r w:rsidRPr="00B11088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opportunity to complete the </w:t>
                            </w:r>
                            <w:r w:rsidR="002557C1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Ci</w:t>
                            </w:r>
                            <w:r w:rsidR="007B3708" w:rsidRPr="007B3708">
                              <w:rPr>
                                <w:color w:val="FFFFFF" w:themeColor="background1"/>
                                <w:spacing w:val="-30"/>
                                <w:position w:val="-4"/>
                                <w:sz w:val="26"/>
                                <w:szCs w:val="26"/>
                              </w:rPr>
                              <w:t>3</w:t>
                            </w:r>
                            <w:r w:rsidR="002557C1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T Model of Prevention</w:t>
                            </w:r>
                            <w:r w:rsidR="008B2FA5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:</w:t>
                            </w:r>
                            <w:r w:rsidR="002557C1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Feedback Form after reviewing the revised</w:t>
                            </w:r>
                            <w:r w:rsidRPr="00B11088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C64F9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Ci</w:t>
                            </w:r>
                            <w:r w:rsidRPr="007B3708">
                              <w:rPr>
                                <w:color w:val="FFFFFF" w:themeColor="background1"/>
                                <w:spacing w:val="-30"/>
                                <w:position w:val="-4"/>
                                <w:sz w:val="26"/>
                                <w:szCs w:val="26"/>
                              </w:rPr>
                              <w:t>3</w:t>
                            </w:r>
                            <w:r w:rsidRPr="00B11088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T plan.</w:t>
                            </w:r>
                          </w:p>
                          <w:p w14:paraId="7E2559FB" w14:textId="7DB83D81" w:rsidR="0014487D" w:rsidRPr="00D02916" w:rsidRDefault="0014487D" w:rsidP="00F14861">
                            <w:pPr>
                              <w:pStyle w:val="ListParagraph"/>
                              <w:numPr>
                                <w:ilvl w:val="1"/>
                                <w:numId w:val="4"/>
                              </w:numPr>
                              <w:spacing w:before="0"/>
                              <w:ind w:left="900" w:hanging="270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D02916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Feedback, including data and comments, are aggregated in this report to share back to </w:t>
                            </w:r>
                            <w:r w:rsidR="001A081B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your school</w:t>
                            </w:r>
                            <w:r w:rsidRPr="00D02916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to </w:t>
                            </w:r>
                            <w:r w:rsidR="001A081B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guide final revision</w:t>
                            </w:r>
                            <w:r w:rsidR="008B2FA5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s of</w:t>
                            </w:r>
                            <w:r w:rsidR="001A081B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your </w:t>
                            </w:r>
                            <w:r w:rsidR="00AC64F9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Ci</w:t>
                            </w:r>
                            <w:r w:rsidR="007B3708" w:rsidRPr="007B3708">
                              <w:rPr>
                                <w:color w:val="FFFFFF" w:themeColor="background1"/>
                                <w:spacing w:val="-30"/>
                                <w:position w:val="-4"/>
                                <w:sz w:val="26"/>
                                <w:szCs w:val="26"/>
                              </w:rPr>
                              <w:t>3</w:t>
                            </w:r>
                            <w:r w:rsidR="001A081B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T plan.</w:t>
                            </w:r>
                          </w:p>
                          <w:p w14:paraId="6F366D9D" w14:textId="77777777" w:rsidR="0014487D" w:rsidRPr="00D02916" w:rsidRDefault="0014487D" w:rsidP="00C521F1">
                            <w:pP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2FEC82" id="_x0000_s1030" style="position:absolute;margin-left:252pt;margin-top:13.2pt;width:238.5pt;height:367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" fillcolor="#657aa2 [3030]" stroked="f">
                <v:fill color2="#5c7198 [3174]" rotate="t" colors="0 #7183a6;.5 #5a729d;1 #4c648e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2D4864E" w14:textId="0A30A723" w:rsidR="0014487D" w:rsidRPr="00D02916" w:rsidRDefault="0014487D" w:rsidP="00F1486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450"/>
                        </w:tabs>
                        <w:spacing w:before="0"/>
                        <w:ind w:left="450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D02916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Purpose</w:t>
                      </w:r>
                      <w:r w:rsidRPr="00D02916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: To obtain information </w:t>
                      </w:r>
                      <w:r w:rsidR="00EC20CB">
                        <w:rPr>
                          <w:color w:val="FFFFFF" w:themeColor="background1"/>
                          <w:sz w:val="26"/>
                          <w:szCs w:val="26"/>
                        </w:rPr>
                        <w:t>from faculty and staff to guide final revisions to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the drafted </w:t>
                      </w:r>
                      <w:r w:rsidR="00AC64F9">
                        <w:rPr>
                          <w:color w:val="FFFFFF" w:themeColor="background1"/>
                          <w:sz w:val="26"/>
                          <w:szCs w:val="26"/>
                        </w:rPr>
                        <w:t>Ci</w:t>
                      </w:r>
                      <w:r w:rsidR="007B3708" w:rsidRPr="007B3708">
                        <w:rPr>
                          <w:color w:val="FFFFFF" w:themeColor="background1"/>
                          <w:spacing w:val="-30"/>
                          <w:position w:val="-4"/>
                          <w:sz w:val="26"/>
                          <w:szCs w:val="26"/>
                        </w:rPr>
                        <w:t>3</w:t>
                      </w:r>
                      <w:r w:rsidRPr="00D02916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T </w:t>
                      </w:r>
                      <w:r w:rsidR="003A2AEE">
                        <w:rPr>
                          <w:color w:val="FFFFFF" w:themeColor="background1"/>
                          <w:sz w:val="26"/>
                          <w:szCs w:val="26"/>
                        </w:rPr>
                        <w:t>Blueprint</w:t>
                      </w:r>
                      <w:r w:rsidRPr="00D02916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for your</w:t>
                      </w:r>
                      <w:r w:rsidR="002557C1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school, to be implemented in the coming academic year. </w:t>
                      </w:r>
                    </w:p>
                    <w:p w14:paraId="438B7438" w14:textId="21721EA3" w:rsidR="0014487D" w:rsidRPr="00D02916" w:rsidRDefault="0014487D" w:rsidP="00F1486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450"/>
                        </w:tabs>
                        <w:spacing w:before="0"/>
                        <w:ind w:hanging="630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D02916">
                        <w:rPr>
                          <w:color w:val="FFFFFF" w:themeColor="background1"/>
                          <w:sz w:val="26"/>
                          <w:szCs w:val="26"/>
                        </w:rPr>
                        <w:t>Logistics:</w:t>
                      </w:r>
                    </w:p>
                    <w:p w14:paraId="311400BA" w14:textId="25C8C2D4" w:rsidR="0014487D" w:rsidRDefault="0014487D" w:rsidP="00B11088">
                      <w:pPr>
                        <w:pStyle w:val="ListParagraph"/>
                        <w:numPr>
                          <w:ilvl w:val="1"/>
                          <w:numId w:val="4"/>
                        </w:numPr>
                        <w:spacing w:before="0" w:after="120"/>
                        <w:ind w:left="908" w:hanging="274"/>
                        <w:contextualSpacing w:val="0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B11088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All faculty and staff were given </w:t>
                      </w:r>
                      <w:r w:rsidR="008B2FA5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an </w:t>
                      </w:r>
                      <w:r w:rsidRPr="00B11088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opportunity to complete the </w:t>
                      </w:r>
                      <w:r w:rsidR="002557C1">
                        <w:rPr>
                          <w:color w:val="FFFFFF" w:themeColor="background1"/>
                          <w:sz w:val="26"/>
                          <w:szCs w:val="26"/>
                        </w:rPr>
                        <w:t>Ci</w:t>
                      </w:r>
                      <w:r w:rsidR="007B3708" w:rsidRPr="007B3708">
                        <w:rPr>
                          <w:color w:val="FFFFFF" w:themeColor="background1"/>
                          <w:spacing w:val="-30"/>
                          <w:position w:val="-4"/>
                          <w:sz w:val="26"/>
                          <w:szCs w:val="26"/>
                        </w:rPr>
                        <w:t>3</w:t>
                      </w:r>
                      <w:r w:rsidR="002557C1">
                        <w:rPr>
                          <w:color w:val="FFFFFF" w:themeColor="background1"/>
                          <w:sz w:val="26"/>
                          <w:szCs w:val="26"/>
                        </w:rPr>
                        <w:t>T Model of Prevention</w:t>
                      </w:r>
                      <w:r w:rsidR="008B2FA5">
                        <w:rPr>
                          <w:color w:val="FFFFFF" w:themeColor="background1"/>
                          <w:sz w:val="26"/>
                          <w:szCs w:val="26"/>
                        </w:rPr>
                        <w:t>:</w:t>
                      </w:r>
                      <w:r w:rsidR="002557C1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Feedback Form after reviewing the revised</w:t>
                      </w:r>
                      <w:r w:rsidRPr="00B11088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="00AC64F9">
                        <w:rPr>
                          <w:color w:val="FFFFFF" w:themeColor="background1"/>
                          <w:sz w:val="26"/>
                          <w:szCs w:val="26"/>
                        </w:rPr>
                        <w:t>Ci</w:t>
                      </w:r>
                      <w:r w:rsidRPr="007B3708">
                        <w:rPr>
                          <w:color w:val="FFFFFF" w:themeColor="background1"/>
                          <w:spacing w:val="-30"/>
                          <w:position w:val="-4"/>
                          <w:sz w:val="26"/>
                          <w:szCs w:val="26"/>
                        </w:rPr>
                        <w:t>3</w:t>
                      </w:r>
                      <w:r w:rsidRPr="00B11088">
                        <w:rPr>
                          <w:color w:val="FFFFFF" w:themeColor="background1"/>
                          <w:sz w:val="26"/>
                          <w:szCs w:val="26"/>
                        </w:rPr>
                        <w:t>T plan.</w:t>
                      </w:r>
                    </w:p>
                    <w:p w14:paraId="7E2559FB" w14:textId="7DB83D81" w:rsidR="0014487D" w:rsidRPr="00D02916" w:rsidRDefault="0014487D" w:rsidP="00F14861">
                      <w:pPr>
                        <w:pStyle w:val="ListParagraph"/>
                        <w:numPr>
                          <w:ilvl w:val="1"/>
                          <w:numId w:val="4"/>
                        </w:numPr>
                        <w:spacing w:before="0"/>
                        <w:ind w:left="900" w:hanging="270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D02916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Feedback, including data and comments, are aggregated in this report to share back to </w:t>
                      </w:r>
                      <w:r w:rsidR="001A081B">
                        <w:rPr>
                          <w:color w:val="FFFFFF" w:themeColor="background1"/>
                          <w:sz w:val="26"/>
                          <w:szCs w:val="26"/>
                        </w:rPr>
                        <w:t>your school</w:t>
                      </w:r>
                      <w:r w:rsidRPr="00D02916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to </w:t>
                      </w:r>
                      <w:r w:rsidR="001A081B">
                        <w:rPr>
                          <w:color w:val="FFFFFF" w:themeColor="background1"/>
                          <w:sz w:val="26"/>
                          <w:szCs w:val="26"/>
                        </w:rPr>
                        <w:t>guide final revision</w:t>
                      </w:r>
                      <w:r w:rsidR="008B2FA5">
                        <w:rPr>
                          <w:color w:val="FFFFFF" w:themeColor="background1"/>
                          <w:sz w:val="26"/>
                          <w:szCs w:val="26"/>
                        </w:rPr>
                        <w:t>s of</w:t>
                      </w:r>
                      <w:r w:rsidR="001A081B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your </w:t>
                      </w:r>
                      <w:r w:rsidR="00AC64F9">
                        <w:rPr>
                          <w:color w:val="FFFFFF" w:themeColor="background1"/>
                          <w:sz w:val="26"/>
                          <w:szCs w:val="26"/>
                        </w:rPr>
                        <w:t>Ci</w:t>
                      </w:r>
                      <w:r w:rsidR="007B3708" w:rsidRPr="007B3708">
                        <w:rPr>
                          <w:color w:val="FFFFFF" w:themeColor="background1"/>
                          <w:spacing w:val="-30"/>
                          <w:position w:val="-4"/>
                          <w:sz w:val="26"/>
                          <w:szCs w:val="26"/>
                        </w:rPr>
                        <w:t>3</w:t>
                      </w:r>
                      <w:r w:rsidR="001A081B">
                        <w:rPr>
                          <w:color w:val="FFFFFF" w:themeColor="background1"/>
                          <w:sz w:val="26"/>
                          <w:szCs w:val="26"/>
                        </w:rPr>
                        <w:t>T plan.</w:t>
                      </w:r>
                    </w:p>
                    <w:p w14:paraId="6F366D9D" w14:textId="77777777" w:rsidR="0014487D" w:rsidRPr="00D02916" w:rsidRDefault="0014487D" w:rsidP="00C521F1">
                      <w:pPr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71259D" w:rsidRPr="0071259D">
        <w:rPr>
          <w:rFonts w:cstheme="minorHAnsi"/>
        </w:rPr>
        <w:br w:type="page"/>
      </w:r>
    </w:p>
    <w:p w14:paraId="54A36763" w14:textId="44ECF050" w:rsidR="00070714" w:rsidRDefault="00034849" w:rsidP="00070714">
      <w:r w:rsidRPr="00E11FF6">
        <w:rPr>
          <w:rFonts w:ascii="Times New Roman" w:eastAsia="MS PMincho" w:hAnsi="Times New Roman" w:cs="Times New Roman"/>
          <w:noProof/>
          <w:color w:val="000000"/>
          <w:lang w:eastAsia="en-US"/>
        </w:rPr>
        <w:lastRenderedPageBreak/>
        <mc:AlternateContent>
          <mc:Choice Requires="wps">
            <w:drawing>
              <wp:inline distT="0" distB="0" distL="0" distR="0" wp14:anchorId="09F57B48" wp14:editId="142E92BB">
                <wp:extent cx="4572000" cy="804672"/>
                <wp:effectExtent l="57150" t="38100" r="57150" b="71755"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804672"/>
                        </a:xfrm>
                        <a:prstGeom prst="roundRect">
                          <a:avLst/>
                        </a:prstGeom>
                        <a:ln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D97612" w14:textId="3FD07C46" w:rsidR="00034849" w:rsidRPr="00E11FF6" w:rsidRDefault="00034849" w:rsidP="00034849">
                            <w:pPr>
                              <w:spacing w:line="240" w:lineRule="auto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48"/>
                                <w:szCs w:val="40"/>
                              </w:rPr>
                              <w:t>Document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9F57B48" id="Rounded Rectangle 19" o:spid="_x0000_s1031" style="width:5in;height:6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" fillcolor="#657aa2 [3030]" stroked="f">
                <v:fill color2="#5c7198 [3174]" rotate="t" colors="0 #7183a6;.5 #5a729d;1 #4c648e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6D97612" w14:textId="3FD07C46" w:rsidR="00034849" w:rsidRPr="00E11FF6" w:rsidRDefault="00034849" w:rsidP="00034849">
                      <w:pPr>
                        <w:spacing w:line="240" w:lineRule="auto"/>
                        <w:jc w:val="center"/>
                        <w:rPr>
                          <w:rFonts w:ascii="Arial" w:hAnsi="Arial"/>
                          <w:b/>
                          <w:color w:val="FFFFFF"/>
                          <w:sz w:val="48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48"/>
                          <w:szCs w:val="40"/>
                        </w:rPr>
                        <w:t>Document B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BC21A48" w14:textId="0CBD99AC" w:rsidR="00070714" w:rsidRPr="00070714" w:rsidRDefault="00E756AF" w:rsidP="00534908">
      <w:pPr>
        <w:tabs>
          <w:tab w:val="left" w:pos="6400"/>
        </w:tabs>
        <w:spacing w:before="240" w:line="240" w:lineRule="auto"/>
        <w:ind w:left="274"/>
        <w:rPr>
          <w:rFonts w:ascii="Times New Roman" w:eastAsia="Arial" w:hAnsi="Times New Roman" w:cs="Times New Roman"/>
          <w:color w:val="7F7F7F" w:themeColor="text1" w:themeTint="80"/>
          <w:position w:val="-1"/>
          <w:sz w:val="64"/>
          <w:szCs w:val="64"/>
        </w:rPr>
      </w:pPr>
      <w:r>
        <w:rPr>
          <w:rFonts w:ascii="Times New Roman" w:eastAsia="Arial" w:hAnsi="Times New Roman" w:cs="Times New Roman"/>
          <w:color w:val="7F7F7F" w:themeColor="text1" w:themeTint="80"/>
          <w:position w:val="-1"/>
          <w:sz w:val="64"/>
          <w:szCs w:val="64"/>
        </w:rPr>
        <w:t xml:space="preserve">Report </w:t>
      </w:r>
    </w:p>
    <w:p w14:paraId="60796D0C" w14:textId="7E738B07" w:rsidR="00034849" w:rsidRPr="00070714" w:rsidRDefault="00034849" w:rsidP="00034849">
      <w:pPr>
        <w:spacing w:line="240" w:lineRule="auto"/>
        <w:ind w:left="720"/>
        <w:jc w:val="center"/>
        <w:rPr>
          <w:rFonts w:ascii="Times New Roman" w:eastAsia="Arial" w:hAnsi="Times New Roman" w:cs="Times New Roman"/>
          <w:position w:val="-1"/>
          <w:sz w:val="60"/>
          <w:szCs w:val="60"/>
        </w:rPr>
      </w:pPr>
      <w:r>
        <w:rPr>
          <w:rFonts w:ascii="Times New Roman" w:eastAsia="Arial" w:hAnsi="Times New Roman" w:cs="Times New Roman"/>
          <w:position w:val="-1"/>
          <w:sz w:val="60"/>
          <w:szCs w:val="60"/>
        </w:rPr>
        <w:t>Ci</w:t>
      </w:r>
      <w:r w:rsidRPr="007B3708">
        <w:rPr>
          <w:rFonts w:ascii="Times New Roman" w:eastAsia="Arial" w:hAnsi="Times New Roman" w:cs="Times New Roman"/>
          <w:spacing w:val="-100"/>
          <w:position w:val="-16"/>
          <w:sz w:val="60"/>
          <w:szCs w:val="60"/>
        </w:rPr>
        <w:t>3</w:t>
      </w:r>
      <w:r>
        <w:rPr>
          <w:rFonts w:ascii="Times New Roman" w:eastAsia="Arial" w:hAnsi="Times New Roman" w:cs="Times New Roman"/>
          <w:position w:val="-1"/>
          <w:sz w:val="60"/>
          <w:szCs w:val="60"/>
        </w:rPr>
        <w:t>T Model of Prevention</w:t>
      </w:r>
      <w:r w:rsidR="00C47754">
        <w:rPr>
          <w:rFonts w:ascii="Times New Roman" w:eastAsia="Arial" w:hAnsi="Times New Roman" w:cs="Times New Roman"/>
          <w:position w:val="-1"/>
          <w:sz w:val="60"/>
          <w:szCs w:val="60"/>
        </w:rPr>
        <w:t>:</w:t>
      </w:r>
      <w:r>
        <w:rPr>
          <w:rFonts w:ascii="Times New Roman" w:eastAsia="Arial" w:hAnsi="Times New Roman" w:cs="Times New Roman"/>
          <w:position w:val="-1"/>
          <w:sz w:val="60"/>
          <w:szCs w:val="60"/>
        </w:rPr>
        <w:t xml:space="preserve"> Feedback Form </w:t>
      </w:r>
    </w:p>
    <w:p w14:paraId="0DDD1527" w14:textId="2A65AD78" w:rsidR="00D02916" w:rsidRDefault="00340C49" w:rsidP="00103CAA">
      <w:r>
        <w:rPr>
          <w:rFonts w:ascii="Arial" w:eastAsia="Arial" w:hAnsi="Arial" w:cs="Arial"/>
          <w:noProof/>
          <w:position w:val="-1"/>
          <w:sz w:val="64"/>
          <w:szCs w:val="64"/>
          <w:lang w:eastAsia="en-US"/>
        </w:rPr>
        <w:drawing>
          <wp:anchor distT="0" distB="0" distL="114300" distR="114300" simplePos="0" relativeHeight="251710464" behindDoc="1" locked="0" layoutInCell="1" allowOverlap="1" wp14:anchorId="4091BFB3" wp14:editId="44AF78A6">
            <wp:simplePos x="0" y="0"/>
            <wp:positionH relativeFrom="page">
              <wp:align>left</wp:align>
            </wp:positionH>
            <wp:positionV relativeFrom="page">
              <wp:posOffset>4572000</wp:posOffset>
            </wp:positionV>
            <wp:extent cx="7781544" cy="5769864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asuring-tape-watermark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0" r="1"/>
                    <a:stretch/>
                  </pic:blipFill>
                  <pic:spPr bwMode="auto">
                    <a:xfrm>
                      <a:off x="0" y="0"/>
                      <a:ext cx="7781544" cy="5769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47703" w14:textId="27549A29" w:rsidR="00D02916" w:rsidRDefault="008A23D4" w:rsidP="00D02916">
      <w:pPr>
        <w:sectPr w:rsidR="00D02916" w:rsidSect="00A91F27">
          <w:footerReference w:type="default" r:id="rId20"/>
          <w:footerReference w:type="first" r:id="rId21"/>
          <w:pgSz w:w="12240" w:h="15840"/>
          <w:pgMar w:top="1440" w:right="1440" w:bottom="360" w:left="1440" w:header="720" w:footer="432" w:gutter="0"/>
          <w:pgNumType w:start="1"/>
          <w:cols w:space="720"/>
          <w:docGrid w:linePitch="360"/>
        </w:sectPr>
      </w:pPr>
      <w:r>
        <w:rPr>
          <w:noProof/>
          <w:lang w:eastAsia="en-US"/>
        </w:rPr>
        <w:drawing>
          <wp:anchor distT="0" distB="0" distL="114300" distR="114300" simplePos="0" relativeHeight="251696128" behindDoc="0" locked="0" layoutInCell="1" allowOverlap="1" wp14:anchorId="733243F4" wp14:editId="6AD0AA96">
            <wp:simplePos x="0" y="0"/>
            <wp:positionH relativeFrom="page">
              <wp:posOffset>2784412</wp:posOffset>
            </wp:positionH>
            <wp:positionV relativeFrom="margin">
              <wp:posOffset>7896225</wp:posOffset>
            </wp:positionV>
            <wp:extent cx="2205861" cy="868680"/>
            <wp:effectExtent l="0" t="0" r="4445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I3T Color Transparent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861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1B355" w14:textId="5CE6ABA3" w:rsidR="002C70D1" w:rsidRDefault="002C70D1" w:rsidP="005562D7">
      <w:pPr>
        <w:tabs>
          <w:tab w:val="left" w:pos="7200"/>
          <w:tab w:val="left" w:pos="9360"/>
          <w:tab w:val="center" w:pos="9900"/>
          <w:tab w:val="left" w:pos="10440"/>
        </w:tabs>
        <w:spacing w:before="0" w:line="240" w:lineRule="auto"/>
        <w:rPr>
          <w:sz w:val="22"/>
          <w:szCs w:val="22"/>
          <w:u w:val="single"/>
        </w:rPr>
      </w:pPr>
      <w:r>
        <w:rPr>
          <w:b/>
          <w:sz w:val="22"/>
          <w:szCs w:val="22"/>
        </w:rPr>
        <w:lastRenderedPageBreak/>
        <w:t>School:</w:t>
      </w:r>
      <w:r w:rsidR="00340C49">
        <w:rPr>
          <w:sz w:val="22"/>
          <w:szCs w:val="22"/>
        </w:rPr>
        <w:t xml:space="preserve"> </w:t>
      </w:r>
      <w:r w:rsidR="005562D7">
        <w:rPr>
          <w:color w:val="FF0000"/>
          <w:sz w:val="22"/>
          <w:szCs w:val="22"/>
        </w:rPr>
        <w:t>XXXXX School</w:t>
      </w:r>
      <w:r w:rsidRPr="004765CC">
        <w:rPr>
          <w:b/>
          <w:sz w:val="22"/>
          <w:szCs w:val="22"/>
        </w:rPr>
        <w:tab/>
      </w:r>
      <w:r>
        <w:rPr>
          <w:b/>
          <w:sz w:val="22"/>
          <w:szCs w:val="22"/>
        </w:rPr>
        <w:t>Number Distributed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 w:rsidR="005562D7">
        <w:rPr>
          <w:color w:val="FF0000"/>
          <w:sz w:val="22"/>
          <w:szCs w:val="22"/>
          <w:u w:val="single"/>
        </w:rPr>
        <w:t>XX</w:t>
      </w:r>
      <w:r>
        <w:rPr>
          <w:sz w:val="22"/>
          <w:szCs w:val="22"/>
          <w:u w:val="single"/>
        </w:rPr>
        <w:tab/>
      </w:r>
    </w:p>
    <w:p w14:paraId="3919D63D" w14:textId="63CD0DD1" w:rsidR="002C70D1" w:rsidRDefault="002C70D1" w:rsidP="005562D7">
      <w:pPr>
        <w:tabs>
          <w:tab w:val="left" w:pos="7200"/>
          <w:tab w:val="left" w:pos="9360"/>
          <w:tab w:val="center" w:pos="9900"/>
          <w:tab w:val="left" w:pos="10440"/>
        </w:tabs>
        <w:spacing w:before="0" w:line="240" w:lineRule="auto"/>
        <w:rPr>
          <w:sz w:val="22"/>
          <w:szCs w:val="22"/>
        </w:rPr>
      </w:pPr>
      <w:r>
        <w:rPr>
          <w:b/>
          <w:sz w:val="22"/>
          <w:szCs w:val="22"/>
        </w:rPr>
        <w:t>County:</w:t>
      </w:r>
      <w:r w:rsidR="00340C49">
        <w:rPr>
          <w:sz w:val="22"/>
          <w:szCs w:val="22"/>
        </w:rPr>
        <w:t xml:space="preserve"> </w:t>
      </w:r>
      <w:r w:rsidR="005562D7">
        <w:rPr>
          <w:color w:val="FF0000"/>
          <w:sz w:val="22"/>
          <w:szCs w:val="22"/>
        </w:rPr>
        <w:t>XXXXX County</w:t>
      </w:r>
      <w:r>
        <w:rPr>
          <w:b/>
          <w:sz w:val="22"/>
          <w:szCs w:val="22"/>
        </w:rPr>
        <w:tab/>
        <w:t>Number</w:t>
      </w:r>
      <w:r w:rsidR="00034849">
        <w:rPr>
          <w:b/>
          <w:sz w:val="22"/>
          <w:szCs w:val="22"/>
        </w:rPr>
        <w:t xml:space="preserve"> Completed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 w:rsidR="005562D7">
        <w:rPr>
          <w:color w:val="FF0000"/>
          <w:sz w:val="22"/>
          <w:szCs w:val="22"/>
          <w:u w:val="single"/>
        </w:rPr>
        <w:t>XX</w:t>
      </w:r>
      <w:r>
        <w:rPr>
          <w:sz w:val="22"/>
          <w:szCs w:val="22"/>
          <w:u w:val="single"/>
        </w:rPr>
        <w:tab/>
      </w:r>
    </w:p>
    <w:p w14:paraId="29E426A1" w14:textId="1BF4EA29" w:rsidR="00ED4AD9" w:rsidRDefault="002C70D1" w:rsidP="005562D7">
      <w:pPr>
        <w:tabs>
          <w:tab w:val="left" w:pos="7200"/>
          <w:tab w:val="left" w:pos="9360"/>
          <w:tab w:val="center" w:pos="9900"/>
          <w:tab w:val="left" w:pos="10440"/>
        </w:tabs>
        <w:spacing w:before="0" w:line="240" w:lineRule="auto"/>
        <w:ind w:right="-198"/>
        <w:rPr>
          <w:sz w:val="22"/>
          <w:szCs w:val="22"/>
        </w:rPr>
      </w:pPr>
      <w:r>
        <w:rPr>
          <w:b/>
          <w:sz w:val="22"/>
          <w:szCs w:val="22"/>
        </w:rPr>
        <w:tab/>
        <w:t>Response Rate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 w:rsidR="005562D7">
        <w:rPr>
          <w:color w:val="FF0000"/>
          <w:sz w:val="22"/>
          <w:szCs w:val="22"/>
          <w:u w:val="single"/>
        </w:rPr>
        <w:t>xx.xx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</w:rPr>
        <w:t>%</w:t>
      </w:r>
    </w:p>
    <w:p w14:paraId="4C98FA3E" w14:textId="2B5F3C54" w:rsidR="004765CC" w:rsidRDefault="00030CFE" w:rsidP="003A2AEE">
      <w:pPr>
        <w:tabs>
          <w:tab w:val="left" w:pos="7200"/>
          <w:tab w:val="left" w:pos="9360"/>
          <w:tab w:val="center" w:pos="9900"/>
          <w:tab w:val="left" w:pos="10440"/>
        </w:tabs>
        <w:spacing w:before="0" w:line="240" w:lineRule="auto"/>
        <w:ind w:right="-198"/>
        <w:rPr>
          <w:b/>
          <w:sz w:val="22"/>
          <w:szCs w:val="22"/>
        </w:rPr>
      </w:pPr>
      <w:r>
        <w:rPr>
          <w:sz w:val="22"/>
          <w:szCs w:val="22"/>
        </w:rPr>
        <w:tab/>
      </w:r>
      <w:r w:rsidRPr="003A2AEE">
        <w:rPr>
          <w:b/>
          <w:sz w:val="22"/>
          <w:szCs w:val="22"/>
        </w:rPr>
        <w:t>Reviewed Plan</w:t>
      </w:r>
      <w:r w:rsidR="003A2AEE">
        <w:rPr>
          <w:sz w:val="22"/>
          <w:szCs w:val="22"/>
        </w:rPr>
        <w:tab/>
      </w:r>
      <w:r w:rsidR="003A2AEE">
        <w:rPr>
          <w:sz w:val="22"/>
          <w:szCs w:val="22"/>
          <w:u w:val="single"/>
        </w:rPr>
        <w:tab/>
      </w:r>
      <w:r w:rsidR="003A2AEE">
        <w:rPr>
          <w:color w:val="FF0000"/>
          <w:sz w:val="22"/>
          <w:szCs w:val="22"/>
          <w:u w:val="single"/>
        </w:rPr>
        <w:t>xx.xx</w:t>
      </w:r>
      <w:r w:rsidR="003A2AEE">
        <w:rPr>
          <w:sz w:val="22"/>
          <w:szCs w:val="22"/>
          <w:u w:val="single"/>
        </w:rPr>
        <w:tab/>
      </w:r>
      <w:r w:rsidR="003A2AEE">
        <w:rPr>
          <w:sz w:val="22"/>
          <w:szCs w:val="22"/>
        </w:rPr>
        <w:t>%</w:t>
      </w:r>
    </w:p>
    <w:p w14:paraId="3F3591FB" w14:textId="77777777" w:rsidR="003A2AEE" w:rsidRDefault="003A2AEE" w:rsidP="00723BAB">
      <w:pPr>
        <w:spacing w:before="0"/>
        <w:jc w:val="center"/>
        <w:rPr>
          <w:rFonts w:ascii="Times New Roman" w:hAnsi="Times New Roman"/>
          <w:b/>
          <w:sz w:val="24"/>
          <w:szCs w:val="24"/>
        </w:rPr>
      </w:pPr>
    </w:p>
    <w:p w14:paraId="1BCFC6A3" w14:textId="798D5CFF" w:rsidR="00034849" w:rsidRPr="007C2707" w:rsidRDefault="00034849" w:rsidP="00723BAB">
      <w:pPr>
        <w:spacing w:before="0"/>
        <w:jc w:val="center"/>
        <w:rPr>
          <w:rFonts w:ascii="Times New Roman" w:hAnsi="Times New Roman"/>
          <w:b/>
          <w:sz w:val="24"/>
          <w:szCs w:val="24"/>
        </w:rPr>
      </w:pPr>
      <w:r w:rsidRPr="007C2707">
        <w:rPr>
          <w:rFonts w:ascii="Times New Roman" w:hAnsi="Times New Roman"/>
          <w:b/>
          <w:sz w:val="24"/>
          <w:szCs w:val="24"/>
        </w:rPr>
        <w:t>Comprehensive, Integrated, Three-Tiered (C</w:t>
      </w:r>
      <w:r w:rsidR="007B3708">
        <w:rPr>
          <w:rFonts w:ascii="Times New Roman" w:hAnsi="Times New Roman"/>
          <w:b/>
          <w:sz w:val="24"/>
          <w:szCs w:val="24"/>
        </w:rPr>
        <w:t>i</w:t>
      </w:r>
      <w:r w:rsidRPr="007B3708">
        <w:rPr>
          <w:rFonts w:ascii="Times New Roman" w:hAnsi="Times New Roman"/>
          <w:b/>
          <w:bCs/>
          <w:spacing w:val="-30"/>
          <w:position w:val="-4"/>
          <w:sz w:val="24"/>
          <w:szCs w:val="24"/>
        </w:rPr>
        <w:t>3</w:t>
      </w:r>
      <w:r w:rsidRPr="007C2707">
        <w:rPr>
          <w:rFonts w:ascii="Times New Roman" w:hAnsi="Times New Roman"/>
          <w:b/>
          <w:sz w:val="24"/>
          <w:szCs w:val="24"/>
        </w:rPr>
        <w:t xml:space="preserve">T) Model of </w:t>
      </w:r>
      <w:r>
        <w:rPr>
          <w:rFonts w:ascii="Times New Roman" w:hAnsi="Times New Roman"/>
          <w:b/>
          <w:sz w:val="24"/>
          <w:szCs w:val="24"/>
        </w:rPr>
        <w:t>Prevention:</w:t>
      </w:r>
      <w:r w:rsidRPr="007C2707">
        <w:rPr>
          <w:rFonts w:ascii="Times New Roman" w:hAnsi="Times New Roman"/>
          <w:b/>
          <w:sz w:val="24"/>
          <w:szCs w:val="24"/>
        </w:rPr>
        <w:t xml:space="preserve"> Feedback Form</w:t>
      </w:r>
    </w:p>
    <w:p w14:paraId="0D041151" w14:textId="77777777" w:rsidR="00034849" w:rsidRPr="007C2707" w:rsidRDefault="00034849" w:rsidP="00034849">
      <w:pPr>
        <w:spacing w:before="0"/>
        <w:jc w:val="center"/>
        <w:rPr>
          <w:rFonts w:ascii="Times New Roman" w:hAnsi="Times New Roman"/>
          <w:sz w:val="24"/>
          <w:szCs w:val="24"/>
        </w:rPr>
      </w:pPr>
    </w:p>
    <w:p w14:paraId="5257DE78" w14:textId="7DAF2231" w:rsidR="00ED4AD9" w:rsidRDefault="00034849" w:rsidP="00034849">
      <w:pPr>
        <w:spacing w:befor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Below is the feedback provided by your school’s faculty and staff </w:t>
      </w:r>
      <w:r w:rsidR="008B2FA5">
        <w:rPr>
          <w:rFonts w:ascii="Times New Roman" w:hAnsi="Times New Roman"/>
          <w:sz w:val="22"/>
        </w:rPr>
        <w:t>on t</w:t>
      </w:r>
      <w:bookmarkStart w:id="0" w:name="_GoBack"/>
      <w:bookmarkEnd w:id="0"/>
      <w:r w:rsidR="008B2FA5">
        <w:rPr>
          <w:rFonts w:ascii="Times New Roman" w:hAnsi="Times New Roman"/>
          <w:sz w:val="22"/>
        </w:rPr>
        <w:t xml:space="preserve">he full Ci3T </w:t>
      </w:r>
      <w:r w:rsidR="003A2AEE">
        <w:rPr>
          <w:rFonts w:ascii="Times New Roman" w:hAnsi="Times New Roman"/>
          <w:sz w:val="22"/>
        </w:rPr>
        <w:t>Blueprint</w:t>
      </w:r>
      <w:r w:rsidR="00030CFE">
        <w:rPr>
          <w:rFonts w:ascii="Times New Roman" w:hAnsi="Times New Roman"/>
          <w:sz w:val="22"/>
        </w:rPr>
        <w:t>,</w:t>
      </w:r>
      <w:r w:rsidR="008B2FA5">
        <w:rPr>
          <w:rFonts w:ascii="Times New Roman" w:hAnsi="Times New Roman"/>
          <w:sz w:val="22"/>
        </w:rPr>
        <w:t xml:space="preserve"> including the</w:t>
      </w:r>
      <w:r>
        <w:rPr>
          <w:rFonts w:ascii="Times New Roman" w:hAnsi="Times New Roman"/>
          <w:sz w:val="22"/>
        </w:rPr>
        <w:t xml:space="preserve"> revisions yo</w:t>
      </w:r>
      <w:r w:rsidR="00DA0848">
        <w:rPr>
          <w:rFonts w:ascii="Times New Roman" w:hAnsi="Times New Roman"/>
          <w:sz w:val="22"/>
        </w:rPr>
        <w:t xml:space="preserve">ur </w:t>
      </w:r>
      <w:r w:rsidR="003A2AEE">
        <w:rPr>
          <w:rFonts w:ascii="Times New Roman" w:hAnsi="Times New Roman"/>
          <w:sz w:val="22"/>
        </w:rPr>
        <w:t>Ci3T Leadership T</w:t>
      </w:r>
      <w:r w:rsidR="00DA0848">
        <w:rPr>
          <w:rFonts w:ascii="Times New Roman" w:hAnsi="Times New Roman"/>
          <w:sz w:val="22"/>
        </w:rPr>
        <w:t xml:space="preserve">eam made </w:t>
      </w:r>
      <w:r w:rsidR="008B2FA5">
        <w:rPr>
          <w:rFonts w:ascii="Times New Roman" w:hAnsi="Times New Roman"/>
          <w:sz w:val="22"/>
        </w:rPr>
        <w:t>to the</w:t>
      </w:r>
      <w:r w:rsidR="00DA0848">
        <w:rPr>
          <w:rFonts w:ascii="Times New Roman" w:hAnsi="Times New Roman"/>
          <w:sz w:val="22"/>
        </w:rPr>
        <w:t xml:space="preserve"> </w:t>
      </w:r>
      <w:r w:rsidR="00DA0848">
        <w:rPr>
          <w:rFonts w:ascii="Times New Roman" w:hAnsi="Times New Roman"/>
          <w:sz w:val="22"/>
        </w:rPr>
        <w:t>Ci</w:t>
      </w:r>
      <w:r w:rsidRPr="00D15CFD">
        <w:rPr>
          <w:rFonts w:ascii="Times New Roman" w:hAnsi="Times New Roman"/>
          <w:bCs/>
          <w:position w:val="-4"/>
          <w:sz w:val="22"/>
          <w:szCs w:val="22"/>
        </w:rPr>
        <w:t>3</w:t>
      </w:r>
      <w:r w:rsidR="008B2FA5">
        <w:rPr>
          <w:rFonts w:ascii="Times New Roman" w:hAnsi="Times New Roman"/>
          <w:sz w:val="22"/>
        </w:rPr>
        <w:t xml:space="preserve">T </w:t>
      </w:r>
      <w:r w:rsidR="00C47754">
        <w:rPr>
          <w:rFonts w:ascii="Times New Roman" w:hAnsi="Times New Roman"/>
          <w:sz w:val="22"/>
        </w:rPr>
        <w:t>p</w:t>
      </w:r>
      <w:r w:rsidR="008B2FA5">
        <w:rPr>
          <w:rFonts w:ascii="Times New Roman" w:hAnsi="Times New Roman"/>
          <w:sz w:val="22"/>
        </w:rPr>
        <w:t xml:space="preserve">rimary </w:t>
      </w:r>
      <w:r w:rsidR="00C47754">
        <w:rPr>
          <w:rFonts w:ascii="Times New Roman" w:hAnsi="Times New Roman"/>
          <w:sz w:val="22"/>
        </w:rPr>
        <w:t>(Tier 1) p</w:t>
      </w:r>
      <w:r>
        <w:rPr>
          <w:rFonts w:ascii="Times New Roman" w:hAnsi="Times New Roman"/>
          <w:sz w:val="22"/>
        </w:rPr>
        <w:t xml:space="preserve">lan </w:t>
      </w:r>
      <w:r>
        <w:rPr>
          <w:rFonts w:ascii="Times New Roman" w:hAnsi="Times New Roman"/>
          <w:sz w:val="22"/>
        </w:rPr>
        <w:t>from the first round of faculty and staff feedback (</w:t>
      </w:r>
      <w:r w:rsidR="008B2FA5">
        <w:rPr>
          <w:rFonts w:ascii="Times New Roman" w:hAnsi="Times New Roman"/>
          <w:sz w:val="22"/>
        </w:rPr>
        <w:t>see</w:t>
      </w:r>
      <w:r>
        <w:rPr>
          <w:rFonts w:ascii="Times New Roman" w:hAnsi="Times New Roman"/>
          <w:sz w:val="22"/>
        </w:rPr>
        <w:t xml:space="preserve"> PIRS</w:t>
      </w:r>
      <w:r w:rsidR="008B2FA5">
        <w:rPr>
          <w:rFonts w:ascii="Times New Roman" w:hAnsi="Times New Roman"/>
          <w:sz w:val="22"/>
        </w:rPr>
        <w:t xml:space="preserve"> Report</w:t>
      </w:r>
      <w:r>
        <w:rPr>
          <w:rFonts w:ascii="Times New Roman" w:hAnsi="Times New Roman"/>
          <w:sz w:val="22"/>
        </w:rPr>
        <w:t>).</w:t>
      </w:r>
    </w:p>
    <w:p w14:paraId="74DBB93E" w14:textId="77777777" w:rsidR="00034849" w:rsidRPr="00034849" w:rsidRDefault="00034849" w:rsidP="00034849">
      <w:pPr>
        <w:spacing w:before="0"/>
        <w:rPr>
          <w:rFonts w:ascii="Times New Roman" w:hAnsi="Times New Roman"/>
          <w:sz w:val="22"/>
        </w:rPr>
      </w:pPr>
    </w:p>
    <w:p w14:paraId="387F95E9" w14:textId="6A1C4913" w:rsidR="00034849" w:rsidRPr="00797F04" w:rsidRDefault="00034849" w:rsidP="00034849">
      <w:pPr>
        <w:numPr>
          <w:ilvl w:val="0"/>
          <w:numId w:val="8"/>
        </w:numPr>
        <w:spacing w:before="0" w:line="240" w:lineRule="auto"/>
        <w:rPr>
          <w:rFonts w:ascii="Times New Roman" w:hAnsi="Times New Roman"/>
          <w:b/>
          <w:sz w:val="24"/>
          <w:szCs w:val="24"/>
        </w:rPr>
      </w:pPr>
      <w:r w:rsidRPr="00797F04">
        <w:rPr>
          <w:rFonts w:ascii="Times New Roman" w:hAnsi="Times New Roman"/>
          <w:b/>
          <w:sz w:val="24"/>
          <w:szCs w:val="24"/>
        </w:rPr>
        <w:t>What are the strengths of the plan?</w:t>
      </w:r>
    </w:p>
    <w:p w14:paraId="5A2C4813" w14:textId="6FD5E980" w:rsidR="00797F04" w:rsidRPr="00797F04" w:rsidRDefault="00797F04" w:rsidP="00797F04">
      <w:pPr>
        <w:pStyle w:val="ListParagraph"/>
        <w:numPr>
          <w:ilvl w:val="0"/>
          <w:numId w:val="10"/>
        </w:numPr>
        <w:spacing w:before="0" w:line="240" w:lineRule="auto"/>
        <w:rPr>
          <w:rFonts w:ascii="Times New Roman" w:hAnsi="Times New Roman"/>
          <w:b/>
          <w:sz w:val="24"/>
          <w:szCs w:val="24"/>
        </w:rPr>
      </w:pPr>
    </w:p>
    <w:p w14:paraId="06633592" w14:textId="78538829" w:rsidR="00797F04" w:rsidRPr="00797F04" w:rsidRDefault="00797F04" w:rsidP="00797F04">
      <w:pPr>
        <w:spacing w:before="0" w:line="240" w:lineRule="auto"/>
        <w:rPr>
          <w:rFonts w:ascii="Times New Roman" w:hAnsi="Times New Roman"/>
          <w:b/>
          <w:sz w:val="24"/>
          <w:szCs w:val="24"/>
        </w:rPr>
      </w:pPr>
    </w:p>
    <w:p w14:paraId="28A714E3" w14:textId="270ACACD" w:rsidR="00034849" w:rsidRPr="00797F04" w:rsidRDefault="00034849" w:rsidP="00034849">
      <w:pPr>
        <w:pStyle w:val="ListParagraph"/>
        <w:numPr>
          <w:ilvl w:val="0"/>
          <w:numId w:val="8"/>
        </w:numPr>
        <w:spacing w:before="0"/>
        <w:rPr>
          <w:rFonts w:eastAsia="Times New Roman" w:cstheme="minorHAnsi"/>
          <w:b/>
          <w:color w:val="000000"/>
          <w:sz w:val="24"/>
          <w:szCs w:val="24"/>
          <w:lang w:eastAsia="en-US"/>
        </w:rPr>
      </w:pPr>
      <w:r w:rsidRPr="00797F04">
        <w:rPr>
          <w:rFonts w:ascii="Times New Roman" w:hAnsi="Times New Roman"/>
          <w:b/>
          <w:sz w:val="24"/>
          <w:szCs w:val="24"/>
        </w:rPr>
        <w:t>What concerns do you have about the plan?</w:t>
      </w:r>
    </w:p>
    <w:p w14:paraId="6C134977" w14:textId="357B9CE0" w:rsidR="00797F04" w:rsidRPr="00152498" w:rsidRDefault="00797F04" w:rsidP="00797F04">
      <w:pPr>
        <w:pStyle w:val="ListParagraph"/>
        <w:numPr>
          <w:ilvl w:val="0"/>
          <w:numId w:val="10"/>
        </w:numPr>
        <w:spacing w:before="0"/>
        <w:rPr>
          <w:rFonts w:eastAsia="Times New Roman" w:cstheme="minorHAnsi"/>
          <w:b/>
          <w:color w:val="000000"/>
          <w:sz w:val="24"/>
          <w:szCs w:val="24"/>
          <w:lang w:eastAsia="en-US"/>
        </w:rPr>
      </w:pPr>
    </w:p>
    <w:p w14:paraId="18FE24A4" w14:textId="17B27781" w:rsidR="00797F04" w:rsidRPr="00797F04" w:rsidRDefault="00797F04" w:rsidP="00797F04">
      <w:pPr>
        <w:spacing w:before="0"/>
        <w:rPr>
          <w:rFonts w:eastAsia="Times New Roman" w:cstheme="minorHAnsi"/>
          <w:b/>
          <w:color w:val="000000"/>
          <w:sz w:val="24"/>
          <w:szCs w:val="24"/>
          <w:lang w:eastAsia="en-US"/>
        </w:rPr>
      </w:pPr>
    </w:p>
    <w:p w14:paraId="5A0A492B" w14:textId="0BE0FF5D" w:rsidR="00797F04" w:rsidRDefault="00034849" w:rsidP="003A2AEE">
      <w:pPr>
        <w:numPr>
          <w:ilvl w:val="0"/>
          <w:numId w:val="8"/>
        </w:numPr>
        <w:spacing w:before="0" w:line="240" w:lineRule="auto"/>
        <w:rPr>
          <w:rFonts w:ascii="Times New Roman" w:hAnsi="Times New Roman"/>
          <w:b/>
          <w:sz w:val="24"/>
          <w:szCs w:val="24"/>
        </w:rPr>
      </w:pPr>
      <w:r w:rsidRPr="00797F04">
        <w:rPr>
          <w:rFonts w:ascii="Times New Roman" w:hAnsi="Times New Roman"/>
          <w:b/>
          <w:sz w:val="24"/>
          <w:szCs w:val="24"/>
        </w:rPr>
        <w:t>What suggestions do you have for modifying the plan?</w:t>
      </w:r>
    </w:p>
    <w:p w14:paraId="51B15279" w14:textId="77777777" w:rsidR="003A2AEE" w:rsidRPr="003A2AEE" w:rsidRDefault="003A2AEE" w:rsidP="003A2AEE">
      <w:pPr>
        <w:pStyle w:val="ListParagraph"/>
        <w:numPr>
          <w:ilvl w:val="0"/>
          <w:numId w:val="10"/>
        </w:numPr>
        <w:spacing w:before="0"/>
        <w:rPr>
          <w:rFonts w:ascii="Times New Roman" w:hAnsi="Times New Roman"/>
          <w:b/>
          <w:sz w:val="24"/>
          <w:szCs w:val="24"/>
        </w:rPr>
      </w:pPr>
    </w:p>
    <w:p w14:paraId="01024232" w14:textId="77777777" w:rsidR="00152498" w:rsidRPr="00797F04" w:rsidRDefault="00152498" w:rsidP="00797F04">
      <w:pPr>
        <w:spacing w:before="0" w:line="240" w:lineRule="auto"/>
        <w:rPr>
          <w:rFonts w:ascii="Times New Roman" w:hAnsi="Times New Roman"/>
          <w:b/>
          <w:sz w:val="24"/>
          <w:szCs w:val="24"/>
        </w:rPr>
      </w:pPr>
    </w:p>
    <w:p w14:paraId="48D4C181" w14:textId="6921086F" w:rsidR="00034849" w:rsidRDefault="00034849" w:rsidP="00034849">
      <w:pPr>
        <w:numPr>
          <w:ilvl w:val="0"/>
          <w:numId w:val="8"/>
        </w:numPr>
        <w:spacing w:before="0" w:line="240" w:lineRule="auto"/>
        <w:rPr>
          <w:rFonts w:ascii="Times New Roman" w:hAnsi="Times New Roman"/>
          <w:b/>
          <w:sz w:val="24"/>
          <w:szCs w:val="24"/>
        </w:rPr>
      </w:pPr>
      <w:r w:rsidRPr="00797F04">
        <w:rPr>
          <w:rFonts w:ascii="Times New Roman" w:hAnsi="Times New Roman"/>
          <w:b/>
          <w:sz w:val="24"/>
          <w:szCs w:val="24"/>
        </w:rPr>
        <w:t>To what extent do you think the plan will achieve the intended goals/objectives?</w:t>
      </w:r>
    </w:p>
    <w:p w14:paraId="334D6E5B" w14:textId="77777777" w:rsidR="00152498" w:rsidRPr="00152498" w:rsidRDefault="00152498" w:rsidP="00152498">
      <w:pPr>
        <w:pStyle w:val="ListParagraph"/>
        <w:numPr>
          <w:ilvl w:val="0"/>
          <w:numId w:val="10"/>
        </w:numPr>
        <w:spacing w:before="0" w:line="240" w:lineRule="auto"/>
        <w:rPr>
          <w:rFonts w:ascii="Times New Roman" w:hAnsi="Times New Roman"/>
          <w:b/>
          <w:sz w:val="24"/>
          <w:szCs w:val="24"/>
        </w:rPr>
      </w:pPr>
    </w:p>
    <w:p w14:paraId="7DC3672F" w14:textId="77777777" w:rsidR="004765CC" w:rsidRPr="00797F04" w:rsidRDefault="004765CC" w:rsidP="00103CAA"/>
    <w:p w14:paraId="7F1BFB51" w14:textId="77777777" w:rsidR="00034849" w:rsidRPr="006850E6" w:rsidRDefault="00034849" w:rsidP="00034849">
      <w:pPr>
        <w:spacing w:before="0" w:after="240"/>
        <w:rPr>
          <w:rFonts w:ascii="Times New Roman" w:hAnsi="Times New Roman"/>
          <w:sz w:val="22"/>
        </w:rPr>
      </w:pPr>
      <w:r w:rsidRPr="006850E6">
        <w:rPr>
          <w:rFonts w:ascii="Times New Roman" w:hAnsi="Times New Roman"/>
          <w:b/>
          <w:sz w:val="22"/>
        </w:rPr>
        <w:t>Please rate each of the following statements.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3693"/>
        <w:gridCol w:w="1137"/>
        <w:gridCol w:w="1145"/>
        <w:gridCol w:w="1145"/>
        <w:gridCol w:w="1135"/>
        <w:gridCol w:w="1111"/>
        <w:gridCol w:w="1146"/>
      </w:tblGrid>
      <w:tr w:rsidR="00034849" w:rsidRPr="00487423" w14:paraId="61672723" w14:textId="77777777" w:rsidTr="00C81712">
        <w:trPr>
          <w:trHeight w:val="555"/>
          <w:jc w:val="center"/>
        </w:trPr>
        <w:tc>
          <w:tcPr>
            <w:tcW w:w="3924" w:type="dxa"/>
          </w:tcPr>
          <w:p w14:paraId="572A3CD8" w14:textId="77777777" w:rsidR="00034849" w:rsidRPr="00487423" w:rsidRDefault="00034849" w:rsidP="00C81712">
            <w:pPr>
              <w:spacing w:befor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52" w:type="dxa"/>
          </w:tcPr>
          <w:p w14:paraId="0A6D11F3" w14:textId="77777777" w:rsidR="00034849" w:rsidRPr="00487423" w:rsidRDefault="00034849" w:rsidP="00C81712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87423">
              <w:rPr>
                <w:rFonts w:ascii="Times New Roman" w:hAnsi="Times New Roman"/>
                <w:sz w:val="22"/>
                <w:szCs w:val="22"/>
              </w:rPr>
              <w:t>Strongly Disagree</w:t>
            </w:r>
          </w:p>
          <w:p w14:paraId="155644D6" w14:textId="77777777" w:rsidR="00034849" w:rsidRPr="00487423" w:rsidRDefault="00034849" w:rsidP="00C81712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87423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145" w:type="dxa"/>
          </w:tcPr>
          <w:p w14:paraId="299B8A01" w14:textId="77777777" w:rsidR="00034849" w:rsidRPr="00487423" w:rsidRDefault="00034849" w:rsidP="00C81712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87423">
              <w:rPr>
                <w:rFonts w:ascii="Times New Roman" w:hAnsi="Times New Roman"/>
                <w:sz w:val="22"/>
                <w:szCs w:val="22"/>
              </w:rPr>
              <w:t>Somewhat Disagree</w:t>
            </w:r>
          </w:p>
          <w:p w14:paraId="4F0A0E0C" w14:textId="77777777" w:rsidR="00034849" w:rsidRPr="00487423" w:rsidRDefault="00034849" w:rsidP="00C81712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87423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145" w:type="dxa"/>
          </w:tcPr>
          <w:p w14:paraId="4FC9B95A" w14:textId="77777777" w:rsidR="00034849" w:rsidRPr="00487423" w:rsidRDefault="00034849" w:rsidP="00C81712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87423">
              <w:rPr>
                <w:rFonts w:ascii="Times New Roman" w:hAnsi="Times New Roman"/>
                <w:sz w:val="22"/>
                <w:szCs w:val="22"/>
              </w:rPr>
              <w:t>Somewhat Agree</w:t>
            </w:r>
          </w:p>
          <w:p w14:paraId="08D8871E" w14:textId="77777777" w:rsidR="00034849" w:rsidRPr="00487423" w:rsidRDefault="00034849" w:rsidP="00C81712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87423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152" w:type="dxa"/>
          </w:tcPr>
          <w:p w14:paraId="75C44012" w14:textId="77777777" w:rsidR="00034849" w:rsidRPr="00487423" w:rsidRDefault="00034849" w:rsidP="00C81712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87423">
              <w:rPr>
                <w:rFonts w:ascii="Times New Roman" w:hAnsi="Times New Roman"/>
                <w:sz w:val="22"/>
                <w:szCs w:val="22"/>
              </w:rPr>
              <w:t>Strongly Agree</w:t>
            </w:r>
          </w:p>
          <w:p w14:paraId="04DAD8E5" w14:textId="77777777" w:rsidR="00034849" w:rsidRPr="00487423" w:rsidRDefault="00034849" w:rsidP="00C81712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87423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152" w:type="dxa"/>
          </w:tcPr>
          <w:p w14:paraId="5ABF8176" w14:textId="77777777" w:rsidR="00034849" w:rsidRPr="00487423" w:rsidRDefault="00034849" w:rsidP="00C81712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87423">
              <w:rPr>
                <w:rFonts w:ascii="Times New Roman" w:hAnsi="Times New Roman"/>
                <w:sz w:val="22"/>
                <w:szCs w:val="22"/>
              </w:rPr>
              <w:t>Mean</w:t>
            </w:r>
          </w:p>
        </w:tc>
        <w:tc>
          <w:tcPr>
            <w:tcW w:w="1152" w:type="dxa"/>
          </w:tcPr>
          <w:p w14:paraId="7FD67583" w14:textId="77777777" w:rsidR="00034849" w:rsidRPr="00487423" w:rsidRDefault="00034849" w:rsidP="00C81712">
            <w:pPr>
              <w:spacing w:befor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87423">
              <w:rPr>
                <w:rFonts w:ascii="Times New Roman" w:hAnsi="Times New Roman"/>
                <w:sz w:val="22"/>
                <w:szCs w:val="22"/>
              </w:rPr>
              <w:t>Standard Deviation</w:t>
            </w:r>
          </w:p>
        </w:tc>
      </w:tr>
      <w:tr w:rsidR="00034849" w:rsidRPr="00487423" w14:paraId="2138152F" w14:textId="77777777" w:rsidTr="00C81712">
        <w:trPr>
          <w:jc w:val="center"/>
        </w:trPr>
        <w:tc>
          <w:tcPr>
            <w:tcW w:w="3924" w:type="dxa"/>
          </w:tcPr>
          <w:p w14:paraId="4D554FFE" w14:textId="77777777" w:rsidR="00034849" w:rsidRPr="00487423" w:rsidRDefault="00034849" w:rsidP="00C81712">
            <w:pPr>
              <w:spacing w:before="120" w:after="120"/>
              <w:ind w:left="308" w:hanging="308"/>
              <w:rPr>
                <w:rFonts w:ascii="Times New Roman" w:hAnsi="Times New Roman"/>
                <w:sz w:val="22"/>
                <w:szCs w:val="22"/>
              </w:rPr>
            </w:pPr>
            <w:r w:rsidRPr="00487423">
              <w:rPr>
                <w:rFonts w:ascii="Times New Roman" w:hAnsi="Times New Roman"/>
                <w:sz w:val="22"/>
                <w:szCs w:val="22"/>
              </w:rPr>
              <w:t>1. I think the plan targets important goals and/or objectives.</w:t>
            </w:r>
          </w:p>
        </w:tc>
        <w:tc>
          <w:tcPr>
            <w:tcW w:w="1152" w:type="dxa"/>
            <w:vAlign w:val="center"/>
          </w:tcPr>
          <w:p w14:paraId="5CEA9ACA" w14:textId="3E162EE1" w:rsidR="00034849" w:rsidRPr="00487423" w:rsidRDefault="00034849" w:rsidP="00C81712">
            <w:pPr>
              <w:spacing w:before="120" w:after="12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45" w:type="dxa"/>
            <w:vAlign w:val="center"/>
          </w:tcPr>
          <w:p w14:paraId="2F411738" w14:textId="0B43AB7A" w:rsidR="00034849" w:rsidRPr="00487423" w:rsidRDefault="00034849" w:rsidP="00C81712">
            <w:pPr>
              <w:spacing w:before="120" w:after="12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45" w:type="dxa"/>
            <w:vAlign w:val="center"/>
          </w:tcPr>
          <w:p w14:paraId="6F247F08" w14:textId="7F41681A" w:rsidR="00034849" w:rsidRPr="00487423" w:rsidRDefault="00034849" w:rsidP="00C81712">
            <w:pPr>
              <w:spacing w:before="120" w:after="12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52" w:type="dxa"/>
            <w:vAlign w:val="center"/>
          </w:tcPr>
          <w:p w14:paraId="662A3EE1" w14:textId="57FC25C2" w:rsidR="00034849" w:rsidRPr="00487423" w:rsidRDefault="00034849" w:rsidP="00C81712">
            <w:pPr>
              <w:spacing w:before="120" w:after="12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52" w:type="dxa"/>
            <w:vAlign w:val="center"/>
          </w:tcPr>
          <w:p w14:paraId="7DBB2A02" w14:textId="6D61B225" w:rsidR="00034849" w:rsidRPr="00487423" w:rsidRDefault="00034849" w:rsidP="00C81712">
            <w:pPr>
              <w:spacing w:before="120" w:after="12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52" w:type="dxa"/>
            <w:vAlign w:val="center"/>
          </w:tcPr>
          <w:p w14:paraId="10477AA0" w14:textId="1E7E4675" w:rsidR="00034849" w:rsidRPr="00487423" w:rsidRDefault="00034849" w:rsidP="00C81712">
            <w:pPr>
              <w:spacing w:before="120" w:after="12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34849" w:rsidRPr="00487423" w14:paraId="33A886B8" w14:textId="77777777" w:rsidTr="00C81712">
        <w:trPr>
          <w:jc w:val="center"/>
        </w:trPr>
        <w:tc>
          <w:tcPr>
            <w:tcW w:w="3924" w:type="dxa"/>
          </w:tcPr>
          <w:p w14:paraId="7F91635E" w14:textId="77777777" w:rsidR="00034849" w:rsidRPr="00487423" w:rsidRDefault="00034849" w:rsidP="00C81712">
            <w:pPr>
              <w:spacing w:before="120" w:after="36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2. I think the plan is </w:t>
            </w:r>
            <w:r w:rsidRPr="00487423">
              <w:rPr>
                <w:rFonts w:ascii="Times New Roman" w:hAnsi="Times New Roman"/>
                <w:sz w:val="22"/>
                <w:szCs w:val="22"/>
              </w:rPr>
              <w:t>feasible.</w:t>
            </w:r>
          </w:p>
        </w:tc>
        <w:tc>
          <w:tcPr>
            <w:tcW w:w="1152" w:type="dxa"/>
            <w:vAlign w:val="center"/>
          </w:tcPr>
          <w:p w14:paraId="079E0F4D" w14:textId="0AC2DFC5" w:rsidR="00034849" w:rsidRPr="00487423" w:rsidRDefault="00034849" w:rsidP="00C81712">
            <w:pPr>
              <w:spacing w:before="120" w:after="12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45" w:type="dxa"/>
            <w:vAlign w:val="center"/>
          </w:tcPr>
          <w:p w14:paraId="55BDC414" w14:textId="4F7D08AE" w:rsidR="00034849" w:rsidRPr="00487423" w:rsidRDefault="00034849" w:rsidP="00C81712">
            <w:pPr>
              <w:spacing w:before="120" w:after="12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45" w:type="dxa"/>
            <w:vAlign w:val="center"/>
          </w:tcPr>
          <w:p w14:paraId="6C181B90" w14:textId="050C9A03" w:rsidR="00034849" w:rsidRPr="00487423" w:rsidRDefault="00034849" w:rsidP="00C81712">
            <w:pPr>
              <w:spacing w:before="120" w:after="12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52" w:type="dxa"/>
            <w:vAlign w:val="center"/>
          </w:tcPr>
          <w:p w14:paraId="73E65D85" w14:textId="6B931800" w:rsidR="00034849" w:rsidRPr="00487423" w:rsidRDefault="00034849" w:rsidP="00C81712">
            <w:pPr>
              <w:spacing w:before="120" w:after="12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52" w:type="dxa"/>
            <w:vAlign w:val="center"/>
          </w:tcPr>
          <w:p w14:paraId="679E9B0B" w14:textId="52E30DBE" w:rsidR="00034849" w:rsidRPr="00487423" w:rsidRDefault="00034849" w:rsidP="00C81712">
            <w:pPr>
              <w:spacing w:before="120" w:after="12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52" w:type="dxa"/>
            <w:vAlign w:val="center"/>
          </w:tcPr>
          <w:p w14:paraId="4AAEEC35" w14:textId="7411331E" w:rsidR="00034849" w:rsidRPr="00487423" w:rsidRDefault="00034849" w:rsidP="00C81712">
            <w:pPr>
              <w:spacing w:before="120" w:after="12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34849" w:rsidRPr="00487423" w14:paraId="092F34D9" w14:textId="77777777" w:rsidTr="00C81712">
        <w:trPr>
          <w:jc w:val="center"/>
        </w:trPr>
        <w:tc>
          <w:tcPr>
            <w:tcW w:w="3924" w:type="dxa"/>
          </w:tcPr>
          <w:p w14:paraId="63451609" w14:textId="77777777" w:rsidR="00034849" w:rsidRPr="00487423" w:rsidRDefault="00034849" w:rsidP="00C81712">
            <w:pPr>
              <w:spacing w:before="120" w:after="120"/>
              <w:ind w:left="262" w:hanging="262"/>
              <w:rPr>
                <w:rFonts w:ascii="Times New Roman" w:hAnsi="Times New Roman"/>
                <w:sz w:val="22"/>
                <w:szCs w:val="22"/>
              </w:rPr>
            </w:pPr>
            <w:r w:rsidRPr="00487423">
              <w:rPr>
                <w:rFonts w:ascii="Times New Roman" w:hAnsi="Times New Roman"/>
                <w:sz w:val="22"/>
                <w:szCs w:val="22"/>
              </w:rPr>
              <w:t>3. I think the plan is likely to be put in place as planned.</w:t>
            </w:r>
          </w:p>
        </w:tc>
        <w:tc>
          <w:tcPr>
            <w:tcW w:w="1152" w:type="dxa"/>
            <w:vAlign w:val="center"/>
          </w:tcPr>
          <w:p w14:paraId="6C6B4543" w14:textId="4093267E" w:rsidR="00034849" w:rsidRPr="00487423" w:rsidRDefault="00034849" w:rsidP="00C81712">
            <w:pPr>
              <w:spacing w:before="120" w:after="12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45" w:type="dxa"/>
            <w:vAlign w:val="center"/>
          </w:tcPr>
          <w:p w14:paraId="6A4D0E0E" w14:textId="7528FD87" w:rsidR="00034849" w:rsidRPr="00487423" w:rsidRDefault="00034849" w:rsidP="00C81712">
            <w:pPr>
              <w:spacing w:before="120" w:after="12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45" w:type="dxa"/>
            <w:vAlign w:val="center"/>
          </w:tcPr>
          <w:p w14:paraId="29210C86" w14:textId="6114C727" w:rsidR="00034849" w:rsidRPr="00487423" w:rsidRDefault="00034849" w:rsidP="00C81712">
            <w:pPr>
              <w:spacing w:before="120" w:after="12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52" w:type="dxa"/>
            <w:vAlign w:val="center"/>
          </w:tcPr>
          <w:p w14:paraId="73EA378F" w14:textId="4FC559D9" w:rsidR="00034849" w:rsidRPr="00487423" w:rsidRDefault="00034849" w:rsidP="00C81712">
            <w:pPr>
              <w:spacing w:before="120" w:after="12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52" w:type="dxa"/>
            <w:vAlign w:val="center"/>
          </w:tcPr>
          <w:p w14:paraId="7B6262B4" w14:textId="6F209371" w:rsidR="00034849" w:rsidRPr="00487423" w:rsidRDefault="00034849" w:rsidP="00C81712">
            <w:pPr>
              <w:spacing w:before="120" w:after="12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52" w:type="dxa"/>
            <w:vAlign w:val="center"/>
          </w:tcPr>
          <w:p w14:paraId="08719A0A" w14:textId="710F32E6" w:rsidR="00034849" w:rsidRPr="00487423" w:rsidRDefault="00034849" w:rsidP="00C81712">
            <w:pPr>
              <w:spacing w:before="120" w:after="12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34849" w:rsidRPr="00487423" w14:paraId="11F01FF8" w14:textId="77777777" w:rsidTr="00C81712">
        <w:trPr>
          <w:jc w:val="center"/>
        </w:trPr>
        <w:tc>
          <w:tcPr>
            <w:tcW w:w="3924" w:type="dxa"/>
          </w:tcPr>
          <w:p w14:paraId="730B19AF" w14:textId="77777777" w:rsidR="00034849" w:rsidRPr="00487423" w:rsidRDefault="00034849" w:rsidP="00C81712">
            <w:pPr>
              <w:spacing w:before="120" w:after="360"/>
              <w:rPr>
                <w:rFonts w:ascii="Times New Roman" w:hAnsi="Times New Roman"/>
                <w:sz w:val="22"/>
                <w:szCs w:val="22"/>
              </w:rPr>
            </w:pPr>
            <w:r w:rsidRPr="00487423">
              <w:rPr>
                <w:rFonts w:ascii="Times New Roman" w:hAnsi="Times New Roman"/>
                <w:sz w:val="22"/>
                <w:szCs w:val="22"/>
              </w:rPr>
              <w:t>4. I will implement the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87423">
              <w:rPr>
                <w:rFonts w:ascii="Times New Roman" w:hAnsi="Times New Roman"/>
                <w:sz w:val="22"/>
                <w:szCs w:val="22"/>
              </w:rPr>
              <w:t>plan.</w:t>
            </w:r>
          </w:p>
        </w:tc>
        <w:tc>
          <w:tcPr>
            <w:tcW w:w="1152" w:type="dxa"/>
            <w:vAlign w:val="center"/>
          </w:tcPr>
          <w:p w14:paraId="0BE538E7" w14:textId="453489F0" w:rsidR="00034849" w:rsidRPr="00487423" w:rsidRDefault="00034849" w:rsidP="00C81712">
            <w:pPr>
              <w:spacing w:before="120" w:after="12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45" w:type="dxa"/>
            <w:vAlign w:val="center"/>
          </w:tcPr>
          <w:p w14:paraId="73C49FCD" w14:textId="58A175E4" w:rsidR="00034849" w:rsidRPr="00487423" w:rsidRDefault="00034849" w:rsidP="00C81712">
            <w:pPr>
              <w:spacing w:before="120" w:after="12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45" w:type="dxa"/>
            <w:vAlign w:val="center"/>
          </w:tcPr>
          <w:p w14:paraId="593369EA" w14:textId="658FCC67" w:rsidR="00034849" w:rsidRPr="00487423" w:rsidRDefault="00034849" w:rsidP="00C81712">
            <w:pPr>
              <w:spacing w:before="120" w:after="12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52" w:type="dxa"/>
            <w:vAlign w:val="center"/>
          </w:tcPr>
          <w:p w14:paraId="24732C52" w14:textId="3282F8CE" w:rsidR="00034849" w:rsidRPr="00487423" w:rsidRDefault="00034849" w:rsidP="00C81712">
            <w:pPr>
              <w:spacing w:before="120" w:after="12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52" w:type="dxa"/>
            <w:vAlign w:val="center"/>
          </w:tcPr>
          <w:p w14:paraId="7178185B" w14:textId="5D62CDEE" w:rsidR="00034849" w:rsidRPr="00487423" w:rsidRDefault="00034849" w:rsidP="00C81712">
            <w:pPr>
              <w:spacing w:before="120" w:after="12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52" w:type="dxa"/>
            <w:vAlign w:val="center"/>
          </w:tcPr>
          <w:p w14:paraId="274B61B5" w14:textId="683892C0" w:rsidR="00034849" w:rsidRPr="00487423" w:rsidRDefault="00034849" w:rsidP="00C81712">
            <w:pPr>
              <w:spacing w:before="120" w:after="12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34849" w:rsidRPr="00487423" w14:paraId="096E4314" w14:textId="77777777" w:rsidTr="00C81712">
        <w:trPr>
          <w:jc w:val="center"/>
        </w:trPr>
        <w:tc>
          <w:tcPr>
            <w:tcW w:w="3924" w:type="dxa"/>
          </w:tcPr>
          <w:p w14:paraId="44071DF2" w14:textId="77777777" w:rsidR="00034849" w:rsidRPr="00487423" w:rsidRDefault="00034849" w:rsidP="00C81712">
            <w:pPr>
              <w:spacing w:before="120" w:after="120"/>
              <w:ind w:left="262" w:hanging="262"/>
              <w:rPr>
                <w:rFonts w:ascii="Times New Roman" w:hAnsi="Times New Roman"/>
                <w:sz w:val="22"/>
                <w:szCs w:val="22"/>
              </w:rPr>
            </w:pPr>
            <w:r w:rsidRPr="00487423">
              <w:rPr>
                <w:rFonts w:ascii="Times New Roman" w:hAnsi="Times New Roman"/>
                <w:sz w:val="22"/>
                <w:szCs w:val="22"/>
              </w:rPr>
              <w:t>5. I think the plan will produce the desired outcomes.</w:t>
            </w:r>
          </w:p>
        </w:tc>
        <w:tc>
          <w:tcPr>
            <w:tcW w:w="1152" w:type="dxa"/>
            <w:vAlign w:val="center"/>
          </w:tcPr>
          <w:p w14:paraId="6014B73C" w14:textId="3804CEC0" w:rsidR="00034849" w:rsidRPr="00487423" w:rsidRDefault="00034849" w:rsidP="00C81712">
            <w:pPr>
              <w:spacing w:before="120" w:after="12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45" w:type="dxa"/>
            <w:vAlign w:val="center"/>
          </w:tcPr>
          <w:p w14:paraId="15C66F56" w14:textId="65242DFA" w:rsidR="00034849" w:rsidRPr="00487423" w:rsidRDefault="00034849" w:rsidP="00C81712">
            <w:pPr>
              <w:spacing w:before="120" w:after="12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45" w:type="dxa"/>
            <w:vAlign w:val="center"/>
          </w:tcPr>
          <w:p w14:paraId="78A9F75A" w14:textId="4EAD3056" w:rsidR="00034849" w:rsidRPr="00487423" w:rsidRDefault="00034849" w:rsidP="00C81712">
            <w:pPr>
              <w:spacing w:before="120" w:after="12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52" w:type="dxa"/>
            <w:vAlign w:val="center"/>
          </w:tcPr>
          <w:p w14:paraId="2B8331FB" w14:textId="24904B80" w:rsidR="00034849" w:rsidRPr="00487423" w:rsidRDefault="00034849" w:rsidP="00C81712">
            <w:pPr>
              <w:spacing w:before="120" w:after="12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52" w:type="dxa"/>
            <w:vAlign w:val="center"/>
          </w:tcPr>
          <w:p w14:paraId="63212E71" w14:textId="120352E8" w:rsidR="00034849" w:rsidRPr="00487423" w:rsidRDefault="00034849" w:rsidP="00C81712">
            <w:pPr>
              <w:spacing w:before="120" w:after="12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52" w:type="dxa"/>
            <w:vAlign w:val="center"/>
          </w:tcPr>
          <w:p w14:paraId="0AFF911A" w14:textId="0B9C9B6D" w:rsidR="00034849" w:rsidRPr="00487423" w:rsidRDefault="00034849" w:rsidP="00C81712">
            <w:pPr>
              <w:spacing w:before="120" w:after="12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34849" w:rsidRPr="00487423" w14:paraId="60251181" w14:textId="77777777" w:rsidTr="00C81712">
        <w:trPr>
          <w:jc w:val="center"/>
        </w:trPr>
        <w:tc>
          <w:tcPr>
            <w:tcW w:w="3924" w:type="dxa"/>
          </w:tcPr>
          <w:p w14:paraId="66100552" w14:textId="20FC1ACB" w:rsidR="00034849" w:rsidRPr="0056222D" w:rsidRDefault="00CE64F7" w:rsidP="00CE64F7">
            <w:pPr>
              <w:spacing w:before="120" w:after="120"/>
              <w:ind w:left="259" w:hanging="259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Overall </w:t>
            </w:r>
            <w:r w:rsidR="00034849" w:rsidRPr="0056222D">
              <w:rPr>
                <w:rFonts w:ascii="Times New Roman" w:hAnsi="Times New Roman"/>
                <w:b/>
                <w:sz w:val="22"/>
                <w:szCs w:val="22"/>
              </w:rPr>
              <w:t>Mean (</w:t>
            </w:r>
            <w:r w:rsidR="00034849" w:rsidRPr="00D25F0B">
              <w:rPr>
                <w:rFonts w:ascii="Times New Roman" w:hAnsi="Times New Roman"/>
                <w:b/>
                <w:i/>
                <w:sz w:val="22"/>
                <w:szCs w:val="22"/>
              </w:rPr>
              <w:t>SD</w:t>
            </w:r>
            <w:r w:rsidR="00034849">
              <w:rPr>
                <w:rFonts w:ascii="Times New Roman" w:hAnsi="Times New Roman"/>
                <w:b/>
                <w:sz w:val="22"/>
                <w:szCs w:val="22"/>
              </w:rPr>
              <w:t xml:space="preserve">; </w:t>
            </w:r>
            <w:r w:rsidR="00034849" w:rsidRPr="0056222D">
              <w:rPr>
                <w:rFonts w:ascii="Times New Roman" w:hAnsi="Times New Roman"/>
                <w:b/>
                <w:sz w:val="22"/>
                <w:szCs w:val="22"/>
              </w:rPr>
              <w:t>Range)</w:t>
            </w:r>
          </w:p>
        </w:tc>
        <w:tc>
          <w:tcPr>
            <w:tcW w:w="6898" w:type="dxa"/>
            <w:gridSpan w:val="6"/>
            <w:vAlign w:val="center"/>
          </w:tcPr>
          <w:p w14:paraId="0FA8F754" w14:textId="0504A6C3" w:rsidR="00034849" w:rsidRPr="0056222D" w:rsidRDefault="00797F04" w:rsidP="00797F04">
            <w:pPr>
              <w:spacing w:before="120" w:after="1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X.XX (</w:t>
            </w:r>
            <w:r w:rsidRPr="003A2AEE">
              <w:rPr>
                <w:rFonts w:ascii="Times New Roman" w:hAnsi="Times New Roman"/>
                <w:b/>
                <w:i/>
                <w:sz w:val="22"/>
                <w:szCs w:val="22"/>
              </w:rPr>
              <w:t>X.XX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; X</w:t>
            </w:r>
            <w:r w:rsidR="00034849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XX</w:t>
            </w:r>
            <w:r w:rsidR="00034849">
              <w:rPr>
                <w:rFonts w:ascii="Times New Roman" w:hAnsi="Times New Roman"/>
                <w:b/>
                <w:sz w:val="22"/>
                <w:szCs w:val="22"/>
              </w:rPr>
              <w:t>-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X</w:t>
            </w:r>
            <w:r w:rsidR="00034849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XX</w:t>
            </w:r>
            <w:r w:rsidR="00034849">
              <w:rPr>
                <w:rFonts w:ascii="Times New Roman" w:hAnsi="Times New Roman"/>
                <w:b/>
                <w:sz w:val="22"/>
                <w:szCs w:val="22"/>
              </w:rPr>
              <w:t xml:space="preserve">) </w:t>
            </w:r>
          </w:p>
        </w:tc>
      </w:tr>
    </w:tbl>
    <w:p w14:paraId="265D049E" w14:textId="77777777" w:rsidR="004765CC" w:rsidRDefault="004765CC" w:rsidP="00ED4AD9">
      <w:pPr>
        <w:spacing w:before="0" w:line="240" w:lineRule="auto"/>
        <w:rPr>
          <w:sz w:val="22"/>
          <w:szCs w:val="22"/>
        </w:rPr>
      </w:pPr>
    </w:p>
    <w:p w14:paraId="23AA4BF5" w14:textId="77777777" w:rsidR="00CD34D1" w:rsidRDefault="00CD34D1" w:rsidP="00ED4AD9">
      <w:pPr>
        <w:spacing w:before="0" w:line="240" w:lineRule="auto"/>
        <w:rPr>
          <w:sz w:val="22"/>
          <w:szCs w:val="22"/>
        </w:rPr>
        <w:sectPr w:rsidR="00CD34D1" w:rsidSect="00A91F27">
          <w:headerReference w:type="default" r:id="rId22"/>
          <w:footerReference w:type="default" r:id="rId23"/>
          <w:pgSz w:w="12240" w:h="15840" w:code="1"/>
          <w:pgMar w:top="360" w:right="864" w:bottom="360" w:left="864" w:header="360" w:footer="288" w:gutter="0"/>
          <w:pgNumType w:start="6"/>
          <w:cols w:space="720"/>
          <w:docGrid w:linePitch="360"/>
        </w:sectPr>
      </w:pPr>
    </w:p>
    <w:p w14:paraId="6F796887" w14:textId="77777777" w:rsidR="00CD34D1" w:rsidRDefault="00CD34D1" w:rsidP="00CD34D1">
      <w:pPr>
        <w:jc w:val="center"/>
        <w:rPr>
          <w:rFonts w:ascii="Arial" w:eastAsia="Arial" w:hAnsi="Arial" w:cs="Arial"/>
          <w:color w:val="7F7F7F" w:themeColor="text1" w:themeTint="80"/>
          <w:position w:val="-1"/>
          <w:sz w:val="64"/>
          <w:szCs w:val="64"/>
        </w:rPr>
      </w:pPr>
      <w:r>
        <w:rPr>
          <w:rFonts w:ascii="Arial" w:eastAsia="Arial" w:hAnsi="Arial" w:cs="Arial"/>
          <w:color w:val="7F7F7F" w:themeColor="text1" w:themeTint="80"/>
          <w:position w:val="-1"/>
          <w:sz w:val="64"/>
          <w:szCs w:val="64"/>
        </w:rPr>
        <w:lastRenderedPageBreak/>
        <w:t>For more information, visit</w:t>
      </w:r>
    </w:p>
    <w:p w14:paraId="1FABFD8E" w14:textId="77777777" w:rsidR="00CD34D1" w:rsidRPr="00CD34D1" w:rsidRDefault="00A86117" w:rsidP="00CD34D1">
      <w:pPr>
        <w:spacing w:line="240" w:lineRule="auto"/>
        <w:jc w:val="center"/>
        <w:rPr>
          <w:rFonts w:ascii="Arial" w:eastAsia="Arial" w:hAnsi="Arial" w:cs="Arial"/>
          <w:color w:val="5D739A" w:themeColor="accent3"/>
          <w:position w:val="-1"/>
          <w:sz w:val="60"/>
          <w:szCs w:val="60"/>
        </w:rPr>
      </w:pPr>
      <w:hyperlink r:id="rId24" w:history="1">
        <w:r w:rsidR="00CD34D1" w:rsidRPr="00CD34D1">
          <w:rPr>
            <w:rStyle w:val="Hyperlink"/>
            <w:rFonts w:ascii="Arial" w:eastAsia="Arial" w:hAnsi="Arial" w:cs="Arial"/>
            <w:color w:val="5D739A" w:themeColor="accent3"/>
            <w:position w:val="-1"/>
            <w:sz w:val="60"/>
            <w:szCs w:val="60"/>
            <w:u w:val="none"/>
          </w:rPr>
          <w:t>www.ci3t.org</w:t>
        </w:r>
      </w:hyperlink>
    </w:p>
    <w:p w14:paraId="73057403" w14:textId="7E11FFCB" w:rsidR="008B376A" w:rsidRPr="00103CAA" w:rsidRDefault="00CD34D1" w:rsidP="00103CAA">
      <w:pPr>
        <w:spacing w:before="0" w:line="300" w:lineRule="auto"/>
      </w:pPr>
      <w:r>
        <w:rPr>
          <w:rFonts w:ascii="Arial" w:eastAsia="Arial" w:hAnsi="Arial" w:cs="Arial"/>
          <w:noProof/>
          <w:position w:val="-1"/>
          <w:sz w:val="64"/>
          <w:szCs w:val="64"/>
          <w:lang w:eastAsia="en-US"/>
        </w:rPr>
        <w:drawing>
          <wp:anchor distT="0" distB="0" distL="114300" distR="114300" simplePos="0" relativeHeight="251713536" behindDoc="1" locked="0" layoutInCell="1" allowOverlap="1" wp14:anchorId="2BFDAE4B" wp14:editId="3E1434CF">
            <wp:simplePos x="0" y="0"/>
            <wp:positionH relativeFrom="page">
              <wp:align>left</wp:align>
            </wp:positionH>
            <wp:positionV relativeFrom="page">
              <wp:posOffset>4572000</wp:posOffset>
            </wp:positionV>
            <wp:extent cx="7763256" cy="5769864"/>
            <wp:effectExtent l="0" t="0" r="9525" b="254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asuring-tape-watermark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4"/>
                    <a:stretch/>
                  </pic:blipFill>
                  <pic:spPr bwMode="auto">
                    <a:xfrm>
                      <a:off x="0" y="0"/>
                      <a:ext cx="7763256" cy="5769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12512" behindDoc="0" locked="0" layoutInCell="1" allowOverlap="1" wp14:anchorId="283AC091" wp14:editId="70FA4C92">
            <wp:simplePos x="0" y="0"/>
            <wp:positionH relativeFrom="page">
              <wp:posOffset>2781300</wp:posOffset>
            </wp:positionH>
            <wp:positionV relativeFrom="margin">
              <wp:posOffset>8039100</wp:posOffset>
            </wp:positionV>
            <wp:extent cx="2201545" cy="866775"/>
            <wp:effectExtent l="0" t="0" r="8255" b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I3T Color Transparent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376A" w:rsidRPr="00103CAA" w:rsidSect="000403E6">
      <w:pgSz w:w="12240" w:h="15840"/>
      <w:pgMar w:top="1440" w:right="1440" w:bottom="360" w:left="1440" w:header="720" w:footer="36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70D4B6" w14:textId="77777777" w:rsidR="00A86117" w:rsidRDefault="00A86117">
      <w:pPr>
        <w:spacing w:line="240" w:lineRule="auto"/>
      </w:pPr>
      <w:r>
        <w:separator/>
      </w:r>
    </w:p>
  </w:endnote>
  <w:endnote w:type="continuationSeparator" w:id="0">
    <w:p w14:paraId="7F830FDB" w14:textId="77777777" w:rsidR="00A86117" w:rsidRDefault="00A861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Mincho">
    <w:altName w:val="Times New Roman Uni"/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5B6DD3" w14:textId="274337EC" w:rsidR="0014487D" w:rsidRDefault="00103CAA" w:rsidP="00103CAA">
    <w:pPr>
      <w:pStyle w:val="Footer"/>
      <w:ind w:left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42D9B">
      <w:rPr>
        <w:noProof/>
      </w:rPr>
      <w:t>5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CB8990" w14:textId="14E73DED" w:rsidR="0014487D" w:rsidRDefault="0014487D" w:rsidP="00A91F27">
    <w:pPr>
      <w:pStyle w:val="Footer"/>
      <w:ind w:left="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E67ECB" w14:textId="378A616E" w:rsidR="0014487D" w:rsidRPr="00ED4AD9" w:rsidRDefault="001B3BE8" w:rsidP="00103CAA">
    <w:pPr>
      <w:pStyle w:val="Footer"/>
      <w:tabs>
        <w:tab w:val="center" w:pos="5220"/>
        <w:tab w:val="right" w:pos="10440"/>
      </w:tabs>
      <w:ind w:left="0"/>
    </w:pPr>
    <w:r w:rsidRPr="00103CAA">
      <w:rPr>
        <w:position w:val="-20"/>
      </w:rPr>
      <w:tab/>
    </w:r>
    <w:r w:rsidR="00103CAA" w:rsidRPr="00103CAA">
      <w:rPr>
        <w:noProof/>
        <w:position w:val="-20"/>
        <w:lang w:eastAsia="en-US"/>
      </w:rPr>
      <w:drawing>
        <wp:inline distT="0" distB="0" distL="0" distR="0" wp14:anchorId="49A1EAFC" wp14:editId="08899837">
          <wp:extent cx="812686" cy="320040"/>
          <wp:effectExtent l="0" t="0" r="6985" b="381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I3T-logo-lowercase-i_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686" cy="320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03CAA">
      <w:tab/>
    </w:r>
    <w:r w:rsidR="00C47754">
      <w:t xml:space="preserve">Ci3T Feedback Form Report Template    </w:t>
    </w:r>
    <w:r w:rsidR="00103CAA">
      <w:fldChar w:fldCharType="begin"/>
    </w:r>
    <w:r w:rsidR="00103CAA">
      <w:instrText xml:space="preserve"> PAGE   \* MERGEFORMAT </w:instrText>
    </w:r>
    <w:r w:rsidR="00103CAA">
      <w:fldChar w:fldCharType="separate"/>
    </w:r>
    <w:r w:rsidR="00042D9B">
      <w:rPr>
        <w:noProof/>
      </w:rPr>
      <w:t>6</w:t>
    </w:r>
    <w:r w:rsidR="00103CA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D8A2CB" w14:textId="77777777" w:rsidR="00A86117" w:rsidRDefault="00A86117">
      <w:pPr>
        <w:spacing w:line="240" w:lineRule="auto"/>
      </w:pPr>
      <w:r>
        <w:separator/>
      </w:r>
    </w:p>
  </w:footnote>
  <w:footnote w:type="continuationSeparator" w:id="0">
    <w:p w14:paraId="7847D90D" w14:textId="77777777" w:rsidR="00A86117" w:rsidRDefault="00A8611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82076F" w14:textId="77777777" w:rsidR="0014487D" w:rsidRPr="00ED4AD9" w:rsidRDefault="0014487D" w:rsidP="00ED4AD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A80209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CD06E222"/>
    <w:lvl w:ilvl="0">
      <w:start w:val="1"/>
      <w:numFmt w:val="bullet"/>
      <w:pStyle w:val="ListBullet"/>
      <w:lvlText w:val=""/>
      <w:lvlJc w:val="left"/>
      <w:pPr>
        <w:ind w:left="216" w:hanging="216"/>
      </w:pPr>
      <w:rPr>
        <w:rFonts w:ascii="Symbol" w:hAnsi="Symbol" w:hint="default"/>
        <w:color w:val="593470" w:themeColor="accent1" w:themeShade="80"/>
      </w:rPr>
    </w:lvl>
  </w:abstractNum>
  <w:abstractNum w:abstractNumId="2" w15:restartNumberingAfterBreak="0">
    <w:nsid w:val="011F375C"/>
    <w:multiLevelType w:val="hybridMultilevel"/>
    <w:tmpl w:val="18443E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992FD4"/>
    <w:multiLevelType w:val="hybridMultilevel"/>
    <w:tmpl w:val="1E805C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274057E"/>
    <w:multiLevelType w:val="hybridMultilevel"/>
    <w:tmpl w:val="D8B88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467476"/>
    <w:multiLevelType w:val="hybridMultilevel"/>
    <w:tmpl w:val="1FE05CFC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DB66B0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52662DF"/>
    <w:multiLevelType w:val="hybridMultilevel"/>
    <w:tmpl w:val="93EE7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A50E82"/>
    <w:multiLevelType w:val="hybridMultilevel"/>
    <w:tmpl w:val="912A7F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8B67D2F"/>
    <w:multiLevelType w:val="hybridMultilevel"/>
    <w:tmpl w:val="6B7CD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6"/>
  </w:num>
  <w:num w:numId="8">
    <w:abstractNumId w:val="5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129"/>
    <w:rsid w:val="00030CFE"/>
    <w:rsid w:val="00034849"/>
    <w:rsid w:val="000428B8"/>
    <w:rsid w:val="00042D9B"/>
    <w:rsid w:val="00050471"/>
    <w:rsid w:val="000508FA"/>
    <w:rsid w:val="00070714"/>
    <w:rsid w:val="00096FC4"/>
    <w:rsid w:val="000A0648"/>
    <w:rsid w:val="000F3129"/>
    <w:rsid w:val="00103CAA"/>
    <w:rsid w:val="0014487D"/>
    <w:rsid w:val="00152498"/>
    <w:rsid w:val="00173C5B"/>
    <w:rsid w:val="001833E4"/>
    <w:rsid w:val="00187826"/>
    <w:rsid w:val="0019347A"/>
    <w:rsid w:val="0019416C"/>
    <w:rsid w:val="0019785A"/>
    <w:rsid w:val="001A081B"/>
    <w:rsid w:val="001B3BE8"/>
    <w:rsid w:val="001B45C9"/>
    <w:rsid w:val="001C3260"/>
    <w:rsid w:val="001D51C4"/>
    <w:rsid w:val="001E27FD"/>
    <w:rsid w:val="001F0F26"/>
    <w:rsid w:val="002557C1"/>
    <w:rsid w:val="002622EB"/>
    <w:rsid w:val="002C46FE"/>
    <w:rsid w:val="002C70D1"/>
    <w:rsid w:val="002D4AEF"/>
    <w:rsid w:val="002F625E"/>
    <w:rsid w:val="00323EE0"/>
    <w:rsid w:val="0032609C"/>
    <w:rsid w:val="00333BA5"/>
    <w:rsid w:val="00340C49"/>
    <w:rsid w:val="00363AA3"/>
    <w:rsid w:val="00363B99"/>
    <w:rsid w:val="0037180C"/>
    <w:rsid w:val="003939C7"/>
    <w:rsid w:val="003A2AEE"/>
    <w:rsid w:val="003A432A"/>
    <w:rsid w:val="003B1060"/>
    <w:rsid w:val="003F67DB"/>
    <w:rsid w:val="00403F5C"/>
    <w:rsid w:val="00435332"/>
    <w:rsid w:val="00441186"/>
    <w:rsid w:val="004546A2"/>
    <w:rsid w:val="004765CC"/>
    <w:rsid w:val="00484342"/>
    <w:rsid w:val="004B41C0"/>
    <w:rsid w:val="004D2D70"/>
    <w:rsid w:val="004E6A49"/>
    <w:rsid w:val="00512749"/>
    <w:rsid w:val="005231FC"/>
    <w:rsid w:val="00534908"/>
    <w:rsid w:val="005368F4"/>
    <w:rsid w:val="00554D2B"/>
    <w:rsid w:val="005562D7"/>
    <w:rsid w:val="005636E7"/>
    <w:rsid w:val="00567196"/>
    <w:rsid w:val="006212EA"/>
    <w:rsid w:val="00645E10"/>
    <w:rsid w:val="00676041"/>
    <w:rsid w:val="00684ECF"/>
    <w:rsid w:val="006A01D0"/>
    <w:rsid w:val="006D63BC"/>
    <w:rsid w:val="0071259D"/>
    <w:rsid w:val="00723BAB"/>
    <w:rsid w:val="00744976"/>
    <w:rsid w:val="00762EF3"/>
    <w:rsid w:val="00797F04"/>
    <w:rsid w:val="007A1662"/>
    <w:rsid w:val="007A31D8"/>
    <w:rsid w:val="007B2473"/>
    <w:rsid w:val="007B3708"/>
    <w:rsid w:val="007C1C10"/>
    <w:rsid w:val="00827A81"/>
    <w:rsid w:val="00831F98"/>
    <w:rsid w:val="008465F0"/>
    <w:rsid w:val="00865CEE"/>
    <w:rsid w:val="00885193"/>
    <w:rsid w:val="008A23D4"/>
    <w:rsid w:val="008A3561"/>
    <w:rsid w:val="008B2FA5"/>
    <w:rsid w:val="008B376A"/>
    <w:rsid w:val="008C795D"/>
    <w:rsid w:val="008D2E6A"/>
    <w:rsid w:val="00904642"/>
    <w:rsid w:val="0091074D"/>
    <w:rsid w:val="009147D4"/>
    <w:rsid w:val="00921FD0"/>
    <w:rsid w:val="00965A1A"/>
    <w:rsid w:val="00985B69"/>
    <w:rsid w:val="009E36EE"/>
    <w:rsid w:val="00A0162F"/>
    <w:rsid w:val="00A46B64"/>
    <w:rsid w:val="00A538F3"/>
    <w:rsid w:val="00A62F26"/>
    <w:rsid w:val="00A65068"/>
    <w:rsid w:val="00A83652"/>
    <w:rsid w:val="00A86117"/>
    <w:rsid w:val="00A91F27"/>
    <w:rsid w:val="00A96375"/>
    <w:rsid w:val="00AA3166"/>
    <w:rsid w:val="00AA5466"/>
    <w:rsid w:val="00AC00A7"/>
    <w:rsid w:val="00AC64F9"/>
    <w:rsid w:val="00AD4A19"/>
    <w:rsid w:val="00AE42C3"/>
    <w:rsid w:val="00AF2ED1"/>
    <w:rsid w:val="00B11088"/>
    <w:rsid w:val="00B13EF8"/>
    <w:rsid w:val="00B3208C"/>
    <w:rsid w:val="00B57B55"/>
    <w:rsid w:val="00B63FD0"/>
    <w:rsid w:val="00BC3E22"/>
    <w:rsid w:val="00BF38D4"/>
    <w:rsid w:val="00BF75AE"/>
    <w:rsid w:val="00C47754"/>
    <w:rsid w:val="00C521F1"/>
    <w:rsid w:val="00C836EE"/>
    <w:rsid w:val="00CD34D1"/>
    <w:rsid w:val="00CE64F7"/>
    <w:rsid w:val="00D02916"/>
    <w:rsid w:val="00D2201B"/>
    <w:rsid w:val="00D25F0B"/>
    <w:rsid w:val="00D42B55"/>
    <w:rsid w:val="00D649C2"/>
    <w:rsid w:val="00D73408"/>
    <w:rsid w:val="00D92FC2"/>
    <w:rsid w:val="00D97B0D"/>
    <w:rsid w:val="00DA0848"/>
    <w:rsid w:val="00DA55D6"/>
    <w:rsid w:val="00DB13FB"/>
    <w:rsid w:val="00DF204C"/>
    <w:rsid w:val="00DF3CBF"/>
    <w:rsid w:val="00E00C78"/>
    <w:rsid w:val="00E02897"/>
    <w:rsid w:val="00E26447"/>
    <w:rsid w:val="00E33200"/>
    <w:rsid w:val="00E756AF"/>
    <w:rsid w:val="00E85AFC"/>
    <w:rsid w:val="00E86D94"/>
    <w:rsid w:val="00EC20CB"/>
    <w:rsid w:val="00ED4AD9"/>
    <w:rsid w:val="00F14861"/>
    <w:rsid w:val="00F14EC0"/>
    <w:rsid w:val="00F22D72"/>
    <w:rsid w:val="00F557F8"/>
    <w:rsid w:val="00FA76A2"/>
    <w:rsid w:val="00FD2D95"/>
    <w:rsid w:val="00FF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AF5FBF3"/>
  <w15:docId w15:val="{E7C3AA49-4991-445C-BB7D-9988CE5EE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000000" w:themeColor="text1"/>
        <w:lang w:val="en-US" w:eastAsia="ja-JP" w:bidi="ar-SA"/>
      </w:rPr>
    </w:rPrDefault>
    <w:pPrDefault>
      <w:pPr>
        <w:spacing w:before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pBdr>
        <w:top w:val="single" w:sz="2" w:space="4" w:color="AD84C6" w:themeColor="accent1"/>
        <w:left w:val="single" w:sz="2" w:space="4" w:color="AD84C6" w:themeColor="accent1"/>
        <w:bottom w:val="single" w:sz="2" w:space="4" w:color="AD84C6" w:themeColor="accent1"/>
        <w:right w:val="single" w:sz="2" w:space="4" w:color="AD84C6" w:themeColor="accent1"/>
      </w:pBdr>
      <w:shd w:val="clear" w:color="auto" w:fill="AD84C6" w:themeFill="accent1"/>
      <w:spacing w:before="360" w:line="240" w:lineRule="auto"/>
      <w:outlineLvl w:val="0"/>
    </w:pPr>
    <w:rPr>
      <w:rFonts w:asciiTheme="majorHAnsi" w:eastAsiaTheme="majorEastAsia" w:hAnsiTheme="majorHAnsi" w:cstheme="majorBidi"/>
      <w:b/>
      <w:bCs/>
      <w:caps/>
      <w:color w:val="FFFFFF" w:themeColor="background1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pBdr>
        <w:top w:val="single" w:sz="2" w:space="4" w:color="8784C7" w:themeColor="accent2"/>
        <w:left w:val="single" w:sz="2" w:space="4" w:color="8784C7" w:themeColor="accent2"/>
        <w:bottom w:val="single" w:sz="2" w:space="4" w:color="8784C7" w:themeColor="accent2"/>
        <w:right w:val="single" w:sz="2" w:space="4" w:color="8784C7" w:themeColor="accent2"/>
      </w:pBdr>
      <w:shd w:val="clear" w:color="auto" w:fill="8784C7" w:themeFill="accent2"/>
      <w:spacing w:before="240" w:after="240" w:line="240" w:lineRule="auto"/>
      <w:outlineLvl w:val="1"/>
    </w:pPr>
    <w:rPr>
      <w:caps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pPr>
      <w:keepNext/>
      <w:keepLines/>
      <w:pBdr>
        <w:top w:val="single" w:sz="8" w:space="1" w:color="8784C7" w:themeColor="accent2"/>
        <w:left w:val="single" w:sz="8" w:space="4" w:color="8784C7" w:themeColor="accent2"/>
      </w:pBdr>
      <w:spacing w:before="240" w:after="60" w:line="240" w:lineRule="auto"/>
      <w:outlineLvl w:val="2"/>
    </w:pPr>
    <w:rPr>
      <w:caps/>
      <w:color w:val="593470" w:themeColor="accent1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pPr>
      <w:spacing w:before="0" w:line="240" w:lineRule="auto"/>
      <w:contextualSpacing/>
    </w:pPr>
    <w:rPr>
      <w:rFonts w:asciiTheme="majorHAnsi" w:eastAsiaTheme="majorEastAsia" w:hAnsiTheme="majorHAnsi" w:cstheme="majorBidi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kern w:val="28"/>
      <w:sz w:val="72"/>
      <w:szCs w:val="72"/>
    </w:rPr>
  </w:style>
  <w:style w:type="paragraph" w:customStyle="1" w:styleId="ContactInfo">
    <w:name w:val="Contact Info"/>
    <w:basedOn w:val="Normal"/>
    <w:qFormat/>
    <w:pPr>
      <w:spacing w:before="0" w:line="300" w:lineRule="auto"/>
    </w:pPr>
    <w:rPr>
      <w:sz w:val="28"/>
      <w:szCs w:val="28"/>
    </w:rPr>
  </w:style>
  <w:style w:type="paragraph" w:styleId="BodyText">
    <w:name w:val="Body Text"/>
    <w:basedOn w:val="Normal"/>
    <w:link w:val="BodyTextChar"/>
    <w:uiPriority w:val="99"/>
    <w:unhideWhenUsed/>
    <w:pPr>
      <w:spacing w:before="0" w:line="240" w:lineRule="auto"/>
      <w:jc w:val="center"/>
    </w:pPr>
    <w:rPr>
      <w:color w:val="FFFFFF" w:themeColor="background1"/>
    </w:rPr>
  </w:style>
  <w:style w:type="character" w:customStyle="1" w:styleId="BodyTextChar">
    <w:name w:val="Body Text Char"/>
    <w:basedOn w:val="DefaultParagraphFont"/>
    <w:link w:val="BodyText"/>
    <w:uiPriority w:val="99"/>
    <w:rPr>
      <w:color w:val="FFFFFF" w:themeColor="background1"/>
    </w:rPr>
  </w:style>
  <w:style w:type="paragraph" w:styleId="Header">
    <w:name w:val="header"/>
    <w:basedOn w:val="Normal"/>
    <w:link w:val="HeaderChar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</w:style>
  <w:style w:type="paragraph" w:styleId="Footer">
    <w:name w:val="footer"/>
    <w:basedOn w:val="Normal"/>
    <w:link w:val="FooterChar"/>
    <w:uiPriority w:val="99"/>
    <w:unhideWhenUsed/>
    <w:pPr>
      <w:spacing w:before="0" w:line="240" w:lineRule="auto"/>
      <w:ind w:left="-720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PageNumber">
    <w:name w:val="page number"/>
    <w:basedOn w:val="DefaultParagraphFont"/>
    <w:uiPriority w:val="99"/>
    <w:unhideWhenUsed/>
    <w:rPr>
      <w:b/>
      <w:bCs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sz w:val="22"/>
      <w:szCs w:val="22"/>
      <w:shd w:val="clear" w:color="auto" w:fill="AD84C6" w:themeFill="accent1"/>
    </w:rPr>
  </w:style>
  <w:style w:type="character" w:customStyle="1" w:styleId="Heading2Char">
    <w:name w:val="Heading 2 Char"/>
    <w:basedOn w:val="DefaultParagraphFont"/>
    <w:link w:val="Heading2"/>
    <w:uiPriority w:val="1"/>
    <w:rPr>
      <w:caps/>
      <w:sz w:val="22"/>
      <w:szCs w:val="22"/>
      <w:shd w:val="clear" w:color="auto" w:fill="8784C7" w:themeFill="accent2"/>
    </w:rPr>
  </w:style>
  <w:style w:type="paragraph" w:styleId="ListBullet">
    <w:name w:val="List Bullet"/>
    <w:basedOn w:val="Normal"/>
    <w:uiPriority w:val="1"/>
    <w:qFormat/>
    <w:pPr>
      <w:numPr>
        <w:numId w:val="1"/>
      </w:numPr>
      <w:spacing w:before="120" w:line="264" w:lineRule="auto"/>
    </w:pPr>
    <w:rPr>
      <w:color w:val="373545" w:themeColor="text2"/>
    </w:rPr>
  </w:style>
  <w:style w:type="character" w:customStyle="1" w:styleId="Heading3Char">
    <w:name w:val="Heading 3 Char"/>
    <w:basedOn w:val="DefaultParagraphFont"/>
    <w:link w:val="Heading3"/>
    <w:uiPriority w:val="1"/>
    <w:rPr>
      <w:caps/>
      <w:color w:val="593470" w:themeColor="accent1" w:themeShade="80"/>
      <w:sz w:val="22"/>
      <w:szCs w:val="22"/>
    </w:rPr>
  </w:style>
  <w:style w:type="paragraph" w:styleId="Quote">
    <w:name w:val="Quote"/>
    <w:basedOn w:val="Normal"/>
    <w:next w:val="Normal"/>
    <w:link w:val="QuoteChar"/>
    <w:uiPriority w:val="2"/>
    <w:qFormat/>
    <w:pPr>
      <w:pBdr>
        <w:top w:val="single" w:sz="8" w:space="8" w:color="363472" w:themeColor="accent2" w:themeShade="80"/>
        <w:left w:val="single" w:sz="8" w:space="8" w:color="363472" w:themeColor="accent2" w:themeShade="80"/>
      </w:pBdr>
      <w:spacing w:after="80"/>
      <w:ind w:left="1440" w:right="1440"/>
    </w:pPr>
    <w:rPr>
      <w:i/>
      <w:iCs/>
      <w:color w:val="363472" w:themeColor="accent2" w:themeShade="80"/>
    </w:rPr>
  </w:style>
  <w:style w:type="character" w:customStyle="1" w:styleId="QuoteChar">
    <w:name w:val="Quote Char"/>
    <w:basedOn w:val="DefaultParagraphFont"/>
    <w:link w:val="Quote"/>
    <w:uiPriority w:val="2"/>
    <w:rPr>
      <w:i/>
      <w:iCs/>
      <w:color w:val="363472" w:themeColor="accent2" w:themeShade="8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/>
      <w:outlineLvl w:val="9"/>
    </w:pPr>
  </w:style>
  <w:style w:type="paragraph" w:styleId="NormalWeb">
    <w:name w:val="Normal (Web)"/>
    <w:basedOn w:val="Normal"/>
    <w:uiPriority w:val="99"/>
    <w:semiHidden/>
    <w:unhideWhenUsed/>
    <w:rsid w:val="006212EA"/>
    <w:pPr>
      <w:spacing w:before="100" w:beforeAutospacing="1" w:after="100" w:afterAutospacing="1" w:line="240" w:lineRule="auto"/>
    </w:pPr>
    <w:rPr>
      <w:rFonts w:ascii="Times" w:hAnsi="Times" w:cs="Times New Roman"/>
      <w:color w:val="auto"/>
      <w:lang w:eastAsia="en-US"/>
    </w:rPr>
  </w:style>
  <w:style w:type="paragraph" w:styleId="NoSpacing">
    <w:name w:val="No Spacing"/>
    <w:uiPriority w:val="99"/>
    <w:qFormat/>
    <w:rsid w:val="00A65068"/>
    <w:pPr>
      <w:spacing w:before="0" w:line="240" w:lineRule="auto"/>
    </w:pPr>
  </w:style>
  <w:style w:type="paragraph" w:styleId="ListParagraph">
    <w:name w:val="List Paragraph"/>
    <w:basedOn w:val="Normal"/>
    <w:uiPriority w:val="34"/>
    <w:qFormat/>
    <w:rsid w:val="00C521F1"/>
    <w:pPr>
      <w:ind w:left="720"/>
      <w:contextualSpacing/>
    </w:pPr>
  </w:style>
  <w:style w:type="table" w:styleId="TableGrid">
    <w:name w:val="Table Grid"/>
    <w:basedOn w:val="TableNormal"/>
    <w:rsid w:val="00ED4AD9"/>
    <w:pPr>
      <w:spacing w:before="0" w:line="480" w:lineRule="auto"/>
    </w:pPr>
    <w:rPr>
      <w:rFonts w:ascii="Times New Roman" w:eastAsia="Times New Roman" w:hAnsi="Times New Roman" w:cs="Times New Roman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4E6A49"/>
    <w:rPr>
      <w:b/>
      <w:bCs/>
    </w:rPr>
  </w:style>
  <w:style w:type="character" w:styleId="Emphasis">
    <w:name w:val="Emphasis"/>
    <w:basedOn w:val="DefaultParagraphFont"/>
    <w:uiPriority w:val="20"/>
    <w:qFormat/>
    <w:rsid w:val="004E6A49"/>
    <w:rPr>
      <w:i/>
      <w:iCs/>
    </w:rPr>
  </w:style>
  <w:style w:type="paragraph" w:customStyle="1" w:styleId="Default">
    <w:name w:val="Default"/>
    <w:rsid w:val="003A432A"/>
    <w:pPr>
      <w:autoSpaceDE w:val="0"/>
      <w:autoSpaceDN w:val="0"/>
      <w:adjustRightInd w:val="0"/>
      <w:spacing w:before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D34D1"/>
    <w:rPr>
      <w:color w:val="69A020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147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47D4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47D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47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47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8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5.jp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hyperlink" Target="http://www.ci3t.org" TargetMode="External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6.JP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diagramColors" Target="diagrams/colors1.xml"/><Relationship Id="rId22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33\StudentReport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521AEFA-EE28-4C0D-B5ED-B77279930F54}" type="doc">
      <dgm:prSet loTypeId="urn:microsoft.com/office/officeart/2005/8/layout/hProcess9#1" loCatId="process" qsTypeId="urn:microsoft.com/office/officeart/2005/8/quickstyle/simple4" qsCatId="simple" csTypeId="urn:microsoft.com/office/officeart/2005/8/colors/colorful3" csCatId="colorful" phldr="1"/>
      <dgm:spPr/>
    </dgm:pt>
    <dgm:pt modelId="{70ADAA9F-9F79-4939-AAC4-1A6F3AE8FFC9}">
      <dgm:prSet phldrT="[Text]">
        <dgm:style>
          <a:lnRef idx="0">
            <a:schemeClr val="accent3"/>
          </a:lnRef>
          <a:fillRef idx="3">
            <a:schemeClr val="accent3"/>
          </a:fillRef>
          <a:effectRef idx="3">
            <a:schemeClr val="accent3"/>
          </a:effectRef>
          <a:fontRef idx="minor">
            <a:schemeClr val="lt1"/>
          </a:fontRef>
        </dgm:style>
      </dgm:prSet>
      <dgm:spPr/>
      <dgm:t>
        <a:bodyPr/>
        <a:lstStyle/>
        <a:p>
          <a:pPr algn="ctr"/>
          <a:r>
            <a:rPr lang="en-US"/>
            <a:t>PIRS</a:t>
          </a:r>
        </a:p>
      </dgm:t>
    </dgm:pt>
    <dgm:pt modelId="{126275CE-4F01-4F64-B4B3-0C6D438E8603}" type="parTrans" cxnId="{846647C5-D510-49F4-8AC2-6107C7AE303D}">
      <dgm:prSet/>
      <dgm:spPr/>
      <dgm:t>
        <a:bodyPr/>
        <a:lstStyle/>
        <a:p>
          <a:pPr algn="ctr"/>
          <a:endParaRPr lang="en-US"/>
        </a:p>
      </dgm:t>
    </dgm:pt>
    <dgm:pt modelId="{259794E3-C072-4CA9-9016-2E207F771B0D}" type="sibTrans" cxnId="{846647C5-D510-49F4-8AC2-6107C7AE303D}">
      <dgm:prSet/>
      <dgm:spPr/>
      <dgm:t>
        <a:bodyPr/>
        <a:lstStyle/>
        <a:p>
          <a:pPr algn="ctr"/>
          <a:endParaRPr lang="en-US"/>
        </a:p>
      </dgm:t>
    </dgm:pt>
    <dgm:pt modelId="{79ED1C4F-E651-4862-835E-6244678B8F0A}">
      <dgm:prSet>
        <dgm:style>
          <a:lnRef idx="0">
            <a:schemeClr val="accent1"/>
          </a:lnRef>
          <a:fillRef idx="3">
            <a:schemeClr val="accent1"/>
          </a:fillRef>
          <a:effectRef idx="3">
            <a:schemeClr val="accent1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n-US"/>
            <a:t>Ci3T Feedback Form</a:t>
          </a:r>
        </a:p>
      </dgm:t>
    </dgm:pt>
    <dgm:pt modelId="{0823F7AF-7D3A-4020-87BF-6C0C4B38CC6A}" type="parTrans" cxnId="{392E3921-B29F-4CBE-9835-A5596E272F8F}">
      <dgm:prSet/>
      <dgm:spPr/>
      <dgm:t>
        <a:bodyPr/>
        <a:lstStyle/>
        <a:p>
          <a:endParaRPr lang="en-US"/>
        </a:p>
      </dgm:t>
    </dgm:pt>
    <dgm:pt modelId="{7330D765-283B-4194-9CAD-21C845F08E1A}" type="sibTrans" cxnId="{392E3921-B29F-4CBE-9835-A5596E272F8F}">
      <dgm:prSet/>
      <dgm:spPr/>
      <dgm:t>
        <a:bodyPr/>
        <a:lstStyle/>
        <a:p>
          <a:endParaRPr lang="en-US"/>
        </a:p>
      </dgm:t>
    </dgm:pt>
    <dgm:pt modelId="{ED3FE8E1-092E-46AD-8DB2-18398D8CE3A2}" type="pres">
      <dgm:prSet presAssocID="{4521AEFA-EE28-4C0D-B5ED-B77279930F54}" presName="CompostProcess" presStyleCnt="0">
        <dgm:presLayoutVars>
          <dgm:dir/>
          <dgm:resizeHandles val="exact"/>
        </dgm:presLayoutVars>
      </dgm:prSet>
      <dgm:spPr/>
    </dgm:pt>
    <dgm:pt modelId="{C284A2D8-19C0-4A03-B182-8F77660A1CD1}" type="pres">
      <dgm:prSet presAssocID="{4521AEFA-EE28-4C0D-B5ED-B77279930F54}" presName="arrow" presStyleLbl="bgShp" presStyleIdx="0" presStyleCnt="1" custScaleX="117647" custLinFactNeighborX="3854"/>
      <dgm:spPr/>
    </dgm:pt>
    <dgm:pt modelId="{C831B9E0-F783-4898-A5CB-781056FA7E36}" type="pres">
      <dgm:prSet presAssocID="{4521AEFA-EE28-4C0D-B5ED-B77279930F54}" presName="linearProcess" presStyleCnt="0"/>
      <dgm:spPr/>
    </dgm:pt>
    <dgm:pt modelId="{B2B3D0F9-3866-4B0C-B652-E650C38433DB}" type="pres">
      <dgm:prSet presAssocID="{70ADAA9F-9F79-4939-AAC4-1A6F3AE8FFC9}" presName="textNode" presStyleLbl="node1" presStyleIdx="0" presStyleCnt="2" custLinFactX="-1582" custLinFactNeighborX="-100000" custLinFactNeighborY="-193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5AC8F89-44D8-4EB9-BB52-B05415418A1C}" type="pres">
      <dgm:prSet presAssocID="{259794E3-C072-4CA9-9016-2E207F771B0D}" presName="sibTrans" presStyleCnt="0"/>
      <dgm:spPr/>
    </dgm:pt>
    <dgm:pt modelId="{D4017649-37C3-4F48-9CE4-88182415BE79}" type="pres">
      <dgm:prSet presAssocID="{79ED1C4F-E651-4862-835E-6244678B8F0A}" presName="textNode" presStyleLbl="node1" presStyleIdx="1" presStyleCnt="2" custLinFactNeighborX="-5869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392E3921-B29F-4CBE-9835-A5596E272F8F}" srcId="{4521AEFA-EE28-4C0D-B5ED-B77279930F54}" destId="{79ED1C4F-E651-4862-835E-6244678B8F0A}" srcOrd="1" destOrd="0" parTransId="{0823F7AF-7D3A-4020-87BF-6C0C4B38CC6A}" sibTransId="{7330D765-283B-4194-9CAD-21C845F08E1A}"/>
    <dgm:cxn modelId="{846647C5-D510-49F4-8AC2-6107C7AE303D}" srcId="{4521AEFA-EE28-4C0D-B5ED-B77279930F54}" destId="{70ADAA9F-9F79-4939-AAC4-1A6F3AE8FFC9}" srcOrd="0" destOrd="0" parTransId="{126275CE-4F01-4F64-B4B3-0C6D438E8603}" sibTransId="{259794E3-C072-4CA9-9016-2E207F771B0D}"/>
    <dgm:cxn modelId="{17E65472-181A-4389-8BEB-2A33F8044275}" type="presOf" srcId="{79ED1C4F-E651-4862-835E-6244678B8F0A}" destId="{D4017649-37C3-4F48-9CE4-88182415BE79}" srcOrd="0" destOrd="0" presId="urn:microsoft.com/office/officeart/2005/8/layout/hProcess9#1"/>
    <dgm:cxn modelId="{F8F91B1A-0717-473C-AD27-BD972BD90DF5}" type="presOf" srcId="{70ADAA9F-9F79-4939-AAC4-1A6F3AE8FFC9}" destId="{B2B3D0F9-3866-4B0C-B652-E650C38433DB}" srcOrd="0" destOrd="0" presId="urn:microsoft.com/office/officeart/2005/8/layout/hProcess9#1"/>
    <dgm:cxn modelId="{2CD42184-8B5C-4E76-9FC6-25A523029062}" type="presOf" srcId="{4521AEFA-EE28-4C0D-B5ED-B77279930F54}" destId="{ED3FE8E1-092E-46AD-8DB2-18398D8CE3A2}" srcOrd="0" destOrd="0" presId="urn:microsoft.com/office/officeart/2005/8/layout/hProcess9#1"/>
    <dgm:cxn modelId="{5241BAAF-EA5F-4137-A69A-96C37CDCDBCF}" type="presParOf" srcId="{ED3FE8E1-092E-46AD-8DB2-18398D8CE3A2}" destId="{C284A2D8-19C0-4A03-B182-8F77660A1CD1}" srcOrd="0" destOrd="0" presId="urn:microsoft.com/office/officeart/2005/8/layout/hProcess9#1"/>
    <dgm:cxn modelId="{9FA0D766-4B7C-4FC6-849C-F962E047CA62}" type="presParOf" srcId="{ED3FE8E1-092E-46AD-8DB2-18398D8CE3A2}" destId="{C831B9E0-F783-4898-A5CB-781056FA7E36}" srcOrd="1" destOrd="0" presId="urn:microsoft.com/office/officeart/2005/8/layout/hProcess9#1"/>
    <dgm:cxn modelId="{F7EE0F9F-6A50-413D-9E48-11B876BF573D}" type="presParOf" srcId="{C831B9E0-F783-4898-A5CB-781056FA7E36}" destId="{B2B3D0F9-3866-4B0C-B652-E650C38433DB}" srcOrd="0" destOrd="0" presId="urn:microsoft.com/office/officeart/2005/8/layout/hProcess9#1"/>
    <dgm:cxn modelId="{B22D257D-4257-4D3D-8225-9321413D9880}" type="presParOf" srcId="{C831B9E0-F783-4898-A5CB-781056FA7E36}" destId="{05AC8F89-44D8-4EB9-BB52-B05415418A1C}" srcOrd="1" destOrd="0" presId="urn:microsoft.com/office/officeart/2005/8/layout/hProcess9#1"/>
    <dgm:cxn modelId="{E400C67B-5532-482E-BCC5-E9313C91A3C2}" type="presParOf" srcId="{C831B9E0-F783-4898-A5CB-781056FA7E36}" destId="{D4017649-37C3-4F48-9CE4-88182415BE79}" srcOrd="2" destOrd="0" presId="urn:microsoft.com/office/officeart/2005/8/layout/hProcess9#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284A2D8-19C0-4A03-B182-8F77660A1CD1}">
      <dsp:nvSpPr>
        <dsp:cNvPr id="0" name=""/>
        <dsp:cNvSpPr/>
      </dsp:nvSpPr>
      <dsp:spPr>
        <a:xfrm>
          <a:off x="2" y="0"/>
          <a:ext cx="4419597" cy="2457450"/>
        </a:xfrm>
        <a:prstGeom prst="rightArrow">
          <a:avLst/>
        </a:prstGeom>
        <a:solidFill>
          <a:schemeClr val="accent3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B2B3D0F9-3866-4B0C-B652-E650C38433DB}">
      <dsp:nvSpPr>
        <dsp:cNvPr id="0" name=""/>
        <dsp:cNvSpPr/>
      </dsp:nvSpPr>
      <dsp:spPr>
        <a:xfrm>
          <a:off x="0" y="718184"/>
          <a:ext cx="2099310" cy="982980"/>
        </a:xfrm>
        <a:prstGeom prst="ellipse">
          <a:avLst/>
        </a:prstGeom>
        <a:gradFill rotWithShape="1">
          <a:gsLst>
            <a:gs pos="0">
              <a:schemeClr val="accent3">
                <a:satMod val="103000"/>
                <a:lumMod val="102000"/>
                <a:tint val="94000"/>
              </a:schemeClr>
            </a:gs>
            <a:gs pos="50000">
              <a:schemeClr val="accent3">
                <a:satMod val="110000"/>
                <a:lumMod val="100000"/>
                <a:shade val="100000"/>
              </a:schemeClr>
            </a:gs>
            <a:gs pos="100000">
              <a:schemeClr val="accent3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3"/>
        </a:lnRef>
        <a:fillRef idx="3">
          <a:schemeClr val="accent3"/>
        </a:fillRef>
        <a:effectRef idx="3">
          <a:schemeClr val="accent3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/>
            <a:t>PIRS</a:t>
          </a:r>
        </a:p>
      </dsp:txBody>
      <dsp:txXfrm>
        <a:off x="307437" y="862138"/>
        <a:ext cx="1484436" cy="695072"/>
      </dsp:txXfrm>
    </dsp:sp>
    <dsp:sp modelId="{D4017649-37C3-4F48-9CE4-88182415BE79}">
      <dsp:nvSpPr>
        <dsp:cNvPr id="0" name=""/>
        <dsp:cNvSpPr/>
      </dsp:nvSpPr>
      <dsp:spPr>
        <a:xfrm>
          <a:off x="2200429" y="737234"/>
          <a:ext cx="2099310" cy="982980"/>
        </a:xfrm>
        <a:prstGeom prst="ellipse">
          <a:avLst/>
        </a:prstGeom>
        <a:gradFill rotWithShape="1">
          <a:gsLst>
            <a:gs pos="0">
              <a:schemeClr val="accent1">
                <a:satMod val="103000"/>
                <a:lumMod val="102000"/>
                <a:tint val="94000"/>
              </a:schemeClr>
            </a:gs>
            <a:gs pos="50000">
              <a:schemeClr val="accent1">
                <a:satMod val="110000"/>
                <a:lumMod val="100000"/>
                <a:shade val="100000"/>
              </a:schemeClr>
            </a:gs>
            <a:gs pos="100000">
              <a:schemeClr val="accent1"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hemeClr val="accent1"/>
        </a:lnRef>
        <a:fillRef idx="3">
          <a:schemeClr val="accent1"/>
        </a:fillRef>
        <a:effectRef idx="3">
          <a:schemeClr val="accent1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/>
            <a:t>Ci3T Feedback Form</a:t>
          </a:r>
        </a:p>
      </dsp:txBody>
      <dsp:txXfrm>
        <a:off x="2507866" y="881188"/>
        <a:ext cx="1484436" cy="6950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#1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Arial-Times New Roman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411C1C-AA2B-4137-88AA-36173289C1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47B295-0B3E-4919-9B5F-69A1E67A2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StudentReport</Template>
  <TotalTime>10</TotalTime>
  <Pages>7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ment Integrity and Social Validity Preliminary Findings</vt:lpstr>
    </vt:vector>
  </TitlesOfParts>
  <Company>Arizona State University</Company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ment Integrity and Social Validity Preliminary Findings</dc:title>
  <dc:creator>David J. Royer</dc:creator>
  <cp:lastModifiedBy>Royer, David J</cp:lastModifiedBy>
  <cp:revision>3</cp:revision>
  <cp:lastPrinted>2016-04-20T17:01:00Z</cp:lastPrinted>
  <dcterms:created xsi:type="dcterms:W3CDTF">2016-12-02T21:04:00Z</dcterms:created>
  <dcterms:modified xsi:type="dcterms:W3CDTF">2016-12-02T21:07:00Z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TC034441779991</vt:lpwstr>
  </property>
</Properties>
</file>